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C4A490" w14:textId="076EA286" w:rsidR="00F87859" w:rsidRDefault="005C1A83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4016" behindDoc="0" locked="0" layoutInCell="1" allowOverlap="1" wp14:anchorId="4C99BC86" wp14:editId="07AF959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465984" cy="660400"/>
            <wp:effectExtent l="0" t="0" r="1270" b="6350"/>
            <wp:wrapNone/>
            <wp:docPr id="41" name="Picture 41" descr="The New Zealand Ministry of Transport - Te Manatū Waka logo. There is a blue six point star to the left of the logo's tex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984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9568" behindDoc="0" locked="0" layoutInCell="1" allowOverlap="1" wp14:anchorId="36ED15FB" wp14:editId="104023F1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A1975" w14:textId="77777777" w:rsidR="00F87859" w:rsidRDefault="00F87859" w:rsidP="00F87859">
      <w:pPr>
        <w:rPr>
          <w:rFonts w:cs="Arial"/>
          <w:szCs w:val="32"/>
        </w:rPr>
      </w:pPr>
    </w:p>
    <w:p w14:paraId="08DF5BA0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9482D6D" w14:textId="77777777" w:rsidR="00F87859" w:rsidRDefault="00F87859" w:rsidP="00F87859">
      <w:pPr>
        <w:rPr>
          <w:rFonts w:cs="Arial"/>
          <w:szCs w:val="32"/>
        </w:rPr>
      </w:pPr>
    </w:p>
    <w:p w14:paraId="5103655F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3467F8DC" w14:textId="4ABB9FB8" w:rsidR="0075063C" w:rsidRDefault="0096415E" w:rsidP="00F87859">
      <w:pPr>
        <w:pStyle w:val="Title"/>
      </w:pPr>
      <w:r>
        <w:t>Have your say</w:t>
      </w:r>
      <w:r w:rsidR="0075063C">
        <w:t>:</w:t>
      </w:r>
    </w:p>
    <w:p w14:paraId="0A54BEE3" w14:textId="215CFBF5" w:rsidR="00887F23" w:rsidRDefault="004E4B5E" w:rsidP="00F87859">
      <w:pPr>
        <w:pStyle w:val="Title"/>
      </w:pPr>
      <w:r>
        <w:t xml:space="preserve">Changing </w:t>
      </w:r>
      <w:r w:rsidR="0075063C">
        <w:t xml:space="preserve">the </w:t>
      </w:r>
      <w:r w:rsidR="00773EF2">
        <w:t xml:space="preserve">Total Mobility </w:t>
      </w:r>
      <w:r w:rsidR="00B35151">
        <w:t>scheme</w:t>
      </w:r>
    </w:p>
    <w:p w14:paraId="1037E796" w14:textId="376B33A9" w:rsidR="00773EF2" w:rsidRPr="00773EF2" w:rsidRDefault="00C25CD9" w:rsidP="00773EF2">
      <w:pPr>
        <w:rPr>
          <w:lang w:val="en-NZ" w:eastAsia="en-GB"/>
        </w:rPr>
      </w:pPr>
      <w:r>
        <w:rPr>
          <w:noProof/>
          <w:lang w:val="en-NZ" w:eastAsia="en-GB"/>
        </w:rPr>
        <mc:AlternateContent>
          <mc:Choice Requires="wpg">
            <w:drawing>
              <wp:anchor distT="0" distB="0" distL="114300" distR="114300" simplePos="0" relativeHeight="252308480" behindDoc="0" locked="0" layoutInCell="1" allowOverlap="1" wp14:anchorId="069FB08E" wp14:editId="1DB4D565">
                <wp:simplePos x="0" y="0"/>
                <wp:positionH relativeFrom="margin">
                  <wp:posOffset>-30480</wp:posOffset>
                </wp:positionH>
                <wp:positionV relativeFrom="paragraph">
                  <wp:posOffset>183515</wp:posOffset>
                </wp:positionV>
                <wp:extent cx="5955030" cy="2346960"/>
                <wp:effectExtent l="19050" t="0" r="7620" b="0"/>
                <wp:wrapNone/>
                <wp:docPr id="1563275705" name="Group 38" descr="A Total Mobility card beside a person thinking. The person is looking at emoticons that are happy and sad. The text reads &quot;What do you think?&quot;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5030" cy="2346960"/>
                          <a:chOff x="-622113" y="125394"/>
                          <a:chExt cx="4544024" cy="1756116"/>
                        </a:xfrm>
                      </wpg:grpSpPr>
                      <pic:pic xmlns:pic="http://schemas.openxmlformats.org/drawingml/2006/picture">
                        <pic:nvPicPr>
                          <pic:cNvPr id="1826446461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-622113" y="171416"/>
                            <a:ext cx="2469958" cy="156038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9597913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165343" y="125394"/>
                            <a:ext cx="1756568" cy="17561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BBBB48" id="Group 38" o:spid="_x0000_s1026" alt="A Total Mobility card beside a person thinking. The person is looking at emoticons that are happy and sad. The text reads &quot;What do you think?&quot;" style="position:absolute;margin-left:-2.4pt;margin-top:14.45pt;width:468.9pt;height:184.8pt;z-index:252308480;mso-position-horizontal-relative:margin;mso-width-relative:margin;mso-height-relative:margin" coordorigin="-6221,1253" coordsize="45440,17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-6221;top:1714;width:24699;height:15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" stroked="t" strokecolor="black [3213]">
                  <v:imagedata r:id="rId15" o:title=""/>
                  <v:path arrowok="t"/>
                </v:shape>
                <v:shape id="Picture 3" o:spid="_x0000_s1028" type="#_x0000_t75" style="position:absolute;left:21653;top:1253;width:17566;height:17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">
                  <v:imagedata r:id="rId16" o:title=""/>
                </v:shape>
                <w10:wrap anchorx="margin"/>
              </v:group>
            </w:pict>
          </mc:Fallback>
        </mc:AlternateContent>
      </w:r>
    </w:p>
    <w:p w14:paraId="702BC7FA" w14:textId="60C66DB2" w:rsidR="00887F23" w:rsidRDefault="00887F23" w:rsidP="00F87859">
      <w:pPr>
        <w:pStyle w:val="Title"/>
      </w:pPr>
    </w:p>
    <w:p w14:paraId="5AA3C6E4" w14:textId="79D60C7E" w:rsidR="00887F23" w:rsidRDefault="00887F23" w:rsidP="00F87859">
      <w:pPr>
        <w:pStyle w:val="Title"/>
      </w:pPr>
    </w:p>
    <w:p w14:paraId="58120972" w14:textId="6AF860D0" w:rsidR="00887F23" w:rsidRDefault="00887F23" w:rsidP="00F87859">
      <w:pPr>
        <w:pStyle w:val="Title"/>
      </w:pPr>
    </w:p>
    <w:p w14:paraId="144712E6" w14:textId="7EB185E8" w:rsidR="00F87859" w:rsidRPr="00570380" w:rsidRDefault="00F87859" w:rsidP="00BF5DDC">
      <w:pPr>
        <w:pStyle w:val="Datepublished"/>
      </w:pPr>
      <w:r w:rsidRPr="00F87859">
        <w:t xml:space="preserve"> </w:t>
      </w:r>
      <w:r w:rsidR="00570380">
        <w:br/>
      </w:r>
      <w:r w:rsidR="00570380" w:rsidRPr="00C25CD9">
        <w:rPr>
          <w:sz w:val="92"/>
          <w:szCs w:val="74"/>
        </w:rPr>
        <w:br/>
      </w:r>
      <w:r w:rsidR="00887F23" w:rsidRPr="00570380">
        <w:t xml:space="preserve">Published: </w:t>
      </w:r>
      <w:r w:rsidR="00773EF2">
        <w:t>December 2025</w:t>
      </w:r>
    </w:p>
    <w:p w14:paraId="05ACCE96" w14:textId="7E838C3A" w:rsidR="00570380" w:rsidRDefault="00124EA8" w:rsidP="00570380">
      <w:pPr>
        <w:pStyle w:val="Heading1"/>
        <w:rPr>
          <w:noProof/>
          <w:lang w:val="en-NZ" w:eastAsia="en-NZ"/>
        </w:rPr>
      </w:pPr>
      <w:bookmarkStart w:id="0" w:name="_About_this_Easy"/>
      <w:bookmarkStart w:id="1" w:name="_Toc216776992"/>
      <w:bookmarkEnd w:id="0"/>
      <w:r>
        <w:rPr>
          <w:noProof/>
          <w:lang w:val="en-NZ" w:eastAsia="en-NZ"/>
        </w:rPr>
        <w:lastRenderedPageBreak/>
        <w:t xml:space="preserve">About this </w:t>
      </w:r>
      <w:r w:rsidR="00773EF2">
        <w:rPr>
          <w:noProof/>
          <w:lang w:val="en-NZ" w:eastAsia="en-NZ"/>
        </w:rPr>
        <w:t>Easy Read</w:t>
      </w:r>
      <w:bookmarkEnd w:id="1"/>
    </w:p>
    <w:p w14:paraId="4268D2E5" w14:textId="2F106870" w:rsidR="00773EF2" w:rsidRDefault="00773EF2" w:rsidP="00773EF2">
      <w:pPr>
        <w:rPr>
          <w:lang w:val="en-NZ" w:eastAsia="en-NZ"/>
        </w:rPr>
      </w:pPr>
    </w:p>
    <w:p w14:paraId="23836BA7" w14:textId="03C5ACC7" w:rsidR="00773EF2" w:rsidRDefault="00773EF2" w:rsidP="00773EF2">
      <w:pPr>
        <w:rPr>
          <w:lang w:val="en-NZ" w:eastAsia="en-NZ"/>
        </w:rPr>
      </w:pPr>
    </w:p>
    <w:p w14:paraId="5182103B" w14:textId="681713C0" w:rsidR="00773EF2" w:rsidRDefault="00544521" w:rsidP="00773EF2">
      <w:pPr>
        <w:rPr>
          <w:lang w:val="en-NZ" w:eastAsia="en-NZ"/>
        </w:rPr>
      </w:pPr>
      <w:r>
        <w:rPr>
          <w:noProof/>
          <w:lang w:eastAsia="en-GB"/>
        </w:rPr>
        <w:drawing>
          <wp:anchor distT="0" distB="0" distL="114300" distR="114300" simplePos="0" relativeHeight="251835392" behindDoc="0" locked="0" layoutInCell="1" allowOverlap="1" wp14:anchorId="748EBCEB" wp14:editId="0CCAB7EE">
            <wp:simplePos x="0" y="0"/>
            <wp:positionH relativeFrom="margin">
              <wp:posOffset>0</wp:posOffset>
            </wp:positionH>
            <wp:positionV relativeFrom="paragraph">
              <wp:posOffset>118745</wp:posOffset>
            </wp:positionV>
            <wp:extent cx="1828800" cy="348455"/>
            <wp:effectExtent l="0" t="0" r="0" b="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4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This Easy Read is from the </w:t>
      </w:r>
      <w:r w:rsidR="00773EF2">
        <w:rPr>
          <w:b/>
          <w:bCs/>
          <w:lang w:val="en-NZ" w:eastAsia="en-NZ"/>
        </w:rPr>
        <w:t xml:space="preserve">Ministry of Transport Te </w:t>
      </w:r>
      <w:proofErr w:type="spellStart"/>
      <w:r w:rsidR="00773EF2">
        <w:rPr>
          <w:b/>
          <w:bCs/>
          <w:lang w:val="en-NZ" w:eastAsia="en-NZ"/>
        </w:rPr>
        <w:t>Manatū</w:t>
      </w:r>
      <w:proofErr w:type="spellEnd"/>
      <w:r w:rsidR="00773EF2">
        <w:rPr>
          <w:b/>
          <w:bCs/>
          <w:lang w:val="en-NZ" w:eastAsia="en-NZ"/>
        </w:rPr>
        <w:t xml:space="preserve"> Waka</w:t>
      </w:r>
      <w:r w:rsidR="00773EF2">
        <w:rPr>
          <w:lang w:val="en-NZ" w:eastAsia="en-NZ"/>
        </w:rPr>
        <w:t>.</w:t>
      </w:r>
    </w:p>
    <w:p w14:paraId="1F6B8200" w14:textId="67C60450" w:rsidR="00773EF2" w:rsidRDefault="00773EF2" w:rsidP="00773EF2">
      <w:pPr>
        <w:rPr>
          <w:lang w:val="en-NZ" w:eastAsia="en-NZ"/>
        </w:rPr>
      </w:pPr>
    </w:p>
    <w:p w14:paraId="5E209FE8" w14:textId="32A068CD" w:rsidR="00773EF2" w:rsidRDefault="00544521" w:rsidP="00773EF2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36416" behindDoc="0" locked="0" layoutInCell="1" allowOverlap="1" wp14:anchorId="4447CFFD" wp14:editId="57FEE1A1">
            <wp:simplePos x="0" y="0"/>
            <wp:positionH relativeFrom="column">
              <wp:posOffset>0</wp:posOffset>
            </wp:positionH>
            <wp:positionV relativeFrom="paragraph">
              <wp:posOffset>210185</wp:posOffset>
            </wp:positionV>
            <wp:extent cx="1600200" cy="998220"/>
            <wp:effectExtent l="0" t="0" r="0" b="0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arliament Government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590">
        <w:rPr>
          <w:noProof/>
        </w:rPr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1127A935" wp14:editId="42BBF155">
                <wp:simplePos x="0" y="0"/>
                <wp:positionH relativeFrom="margin">
                  <wp:posOffset>2136808</wp:posOffset>
                </wp:positionH>
                <wp:positionV relativeFrom="paragraph">
                  <wp:posOffset>218607</wp:posOffset>
                </wp:positionV>
                <wp:extent cx="3599815" cy="1924050"/>
                <wp:effectExtent l="0" t="0" r="635" b="0"/>
                <wp:wrapNone/>
                <wp:docPr id="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924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B923E4" id="Rectangle 1" o:spid="_x0000_s1026" alt="&quot;&quot;" style="position:absolute;margin-left:168.25pt;margin-top:17.2pt;width:283.45pt;height:151.5pt;z-index:-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57E7C894" w14:textId="77777777" w:rsidR="00D97119" w:rsidRDefault="00544521" w:rsidP="00EA4021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37440" behindDoc="0" locked="0" layoutInCell="1" allowOverlap="1" wp14:anchorId="128D0BD8" wp14:editId="6822B1DB">
            <wp:simplePos x="0" y="0"/>
            <wp:positionH relativeFrom="column">
              <wp:posOffset>0</wp:posOffset>
            </wp:positionH>
            <wp:positionV relativeFrom="paragraph">
              <wp:posOffset>1116330</wp:posOffset>
            </wp:positionV>
            <wp:extent cx="1600200" cy="731489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rain travel transport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731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The </w:t>
      </w:r>
      <w:r w:rsidR="00773EF2">
        <w:rPr>
          <w:b/>
          <w:bCs/>
          <w:lang w:val="en-NZ" w:eastAsia="en-NZ"/>
        </w:rPr>
        <w:t xml:space="preserve">Ministry of Transport Te </w:t>
      </w:r>
      <w:proofErr w:type="spellStart"/>
      <w:r w:rsidR="00773EF2">
        <w:rPr>
          <w:b/>
          <w:bCs/>
          <w:lang w:val="en-NZ" w:eastAsia="en-NZ"/>
        </w:rPr>
        <w:t>Manatū</w:t>
      </w:r>
      <w:proofErr w:type="spellEnd"/>
      <w:r w:rsidR="00773EF2">
        <w:rPr>
          <w:b/>
          <w:bCs/>
          <w:lang w:val="en-NZ" w:eastAsia="en-NZ"/>
        </w:rPr>
        <w:t xml:space="preserve"> Waka</w:t>
      </w:r>
      <w:r w:rsidR="00773EF2">
        <w:rPr>
          <w:lang w:val="en-NZ" w:eastAsia="en-NZ"/>
        </w:rPr>
        <w:t xml:space="preserve"> is the part of the Government in charge of the Aotearoa New Zealand </w:t>
      </w:r>
      <w:r w:rsidR="00773EF2">
        <w:rPr>
          <w:b/>
          <w:bCs/>
          <w:lang w:val="en-NZ" w:eastAsia="en-NZ"/>
        </w:rPr>
        <w:t>transport system</w:t>
      </w:r>
      <w:r w:rsidR="00773EF2">
        <w:rPr>
          <w:lang w:val="en-NZ" w:eastAsia="en-NZ"/>
        </w:rPr>
        <w:t>.</w:t>
      </w:r>
    </w:p>
    <w:p w14:paraId="066BD4E6" w14:textId="77777777" w:rsidR="00D97119" w:rsidRDefault="00D97119" w:rsidP="00EA4021">
      <w:pPr>
        <w:rPr>
          <w:lang w:val="en-NZ" w:eastAsia="en-NZ"/>
        </w:rPr>
      </w:pPr>
    </w:p>
    <w:p w14:paraId="4B813171" w14:textId="1C07C7AF" w:rsidR="00D97119" w:rsidRDefault="00D97119" w:rsidP="00EA4021">
      <w:pPr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 wp14:anchorId="78095E27" wp14:editId="09A8E6E5">
                <wp:simplePos x="0" y="0"/>
                <wp:positionH relativeFrom="margin">
                  <wp:posOffset>2127183</wp:posOffset>
                </wp:positionH>
                <wp:positionV relativeFrom="paragraph">
                  <wp:posOffset>306672</wp:posOffset>
                </wp:positionV>
                <wp:extent cx="3599815" cy="2473325"/>
                <wp:effectExtent l="0" t="0" r="635" b="3175"/>
                <wp:wrapNone/>
                <wp:docPr id="95779626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733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6E7A4" id="Rectangle 1" o:spid="_x0000_s1026" alt="&quot;&quot;" style="position:absolute;margin-left:167.5pt;margin-top:24.15pt;width:283.45pt;height:194.75pt;z-index:-25139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" fillcolor="#ffe599 [1303]" stroked="f" strokeweight="1pt">
                <w10:wrap anchorx="margin"/>
              </v:rect>
            </w:pict>
          </mc:Fallback>
        </mc:AlternateContent>
      </w:r>
    </w:p>
    <w:p w14:paraId="13BF74B2" w14:textId="1B7B27E7" w:rsidR="007A5D4B" w:rsidRDefault="001A3CBE" w:rsidP="00EA4021">
      <w:pPr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7D982F74" wp14:editId="5490F914">
                <wp:simplePos x="0" y="0"/>
                <wp:positionH relativeFrom="column">
                  <wp:posOffset>0</wp:posOffset>
                </wp:positionH>
                <wp:positionV relativeFrom="paragraph">
                  <wp:posOffset>13903</wp:posOffset>
                </wp:positionV>
                <wp:extent cx="1924886" cy="998220"/>
                <wp:effectExtent l="0" t="0" r="0" b="0"/>
                <wp:wrapNone/>
                <wp:docPr id="1613965933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4886" cy="998220"/>
                          <a:chOff x="0" y="0"/>
                          <a:chExt cx="1924886" cy="998220"/>
                        </a:xfrm>
                      </wpg:grpSpPr>
                      <pic:pic xmlns:pic="http://schemas.openxmlformats.org/drawingml/2006/picture">
                        <pic:nvPicPr>
                          <pic:cNvPr id="1697088914" name="Picture 8351431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220" cy="998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2673951" name="Picture 19925925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5011" y="673769"/>
                            <a:ext cx="1539875" cy="293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00E12" id="Group 12" o:spid="_x0000_s1026" alt="&quot;&quot;" style="position:absolute;margin-left:0;margin-top:1.1pt;width:151.55pt;height:78.6pt;z-index:252007424" coordsize="19248,9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">
                <v:shape id="Picture 835143121" o:spid="_x0000_s1027" type="#_x0000_t75" alt="&quot;&quot;" style="position:absolute;width:9982;height:9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">
                  <v:imagedata r:id="rId22" o:title=""/>
                </v:shape>
                <v:shape id="Picture 199259258" o:spid="_x0000_s1028" type="#_x0000_t75" alt="&quot;&quot;" style="position:absolute;left:3850;top:6737;width:15398;height:2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">
                  <v:imagedata r:id="rId23" o:title=""/>
                </v:shape>
              </v:group>
            </w:pict>
          </mc:Fallback>
        </mc:AlternateContent>
      </w:r>
      <w:r w:rsidR="00D97119">
        <w:rPr>
          <w:lang w:val="en-NZ" w:eastAsia="en-NZ"/>
        </w:rPr>
        <w:t xml:space="preserve">In this document </w:t>
      </w:r>
      <w:r w:rsidR="001E40C6">
        <w:rPr>
          <w:lang w:val="en-NZ" w:eastAsia="en-NZ"/>
        </w:rPr>
        <w:t xml:space="preserve">the </w:t>
      </w:r>
      <w:r w:rsidR="00D97119">
        <w:rPr>
          <w:b/>
          <w:bCs/>
          <w:lang w:val="en-NZ" w:eastAsia="en-NZ"/>
        </w:rPr>
        <w:t xml:space="preserve">Ministry of Transport Te </w:t>
      </w:r>
      <w:proofErr w:type="spellStart"/>
      <w:r w:rsidR="00D97119">
        <w:rPr>
          <w:b/>
          <w:bCs/>
          <w:lang w:val="en-NZ" w:eastAsia="en-NZ"/>
        </w:rPr>
        <w:t>Manatū</w:t>
      </w:r>
      <w:proofErr w:type="spellEnd"/>
      <w:r w:rsidR="00D97119">
        <w:rPr>
          <w:b/>
          <w:bCs/>
          <w:lang w:val="en-NZ" w:eastAsia="en-NZ"/>
        </w:rPr>
        <w:t xml:space="preserve"> Waka</w:t>
      </w:r>
      <w:r w:rsidR="00D97119">
        <w:rPr>
          <w:lang w:val="en-NZ" w:eastAsia="en-NZ"/>
        </w:rPr>
        <w:t xml:space="preserve"> will be called the </w:t>
      </w:r>
      <w:r w:rsidR="00D97119" w:rsidRPr="007A5D4B">
        <w:rPr>
          <w:b/>
          <w:bCs/>
          <w:lang w:val="en-NZ" w:eastAsia="en-NZ"/>
        </w:rPr>
        <w:t>Ministry of Transport</w:t>
      </w:r>
      <w:r w:rsidR="00D97119">
        <w:rPr>
          <w:lang w:val="en-NZ" w:eastAsia="en-NZ"/>
        </w:rPr>
        <w:t>.</w:t>
      </w:r>
    </w:p>
    <w:p w14:paraId="3687CB66" w14:textId="6EE524BC" w:rsidR="007A5D4B" w:rsidRDefault="007A5D4B" w:rsidP="00EA4021">
      <w:pPr>
        <w:rPr>
          <w:lang w:val="en-NZ" w:eastAsia="en-NZ"/>
        </w:rPr>
      </w:pPr>
    </w:p>
    <w:p w14:paraId="25365F4B" w14:textId="49FA95FB" w:rsidR="007A5D4B" w:rsidRDefault="001A3CBE" w:rsidP="00EA4021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09472" behindDoc="0" locked="0" layoutInCell="1" allowOverlap="1" wp14:anchorId="77DE74F2" wp14:editId="58B04C28">
            <wp:simplePos x="0" y="0"/>
            <wp:positionH relativeFrom="margin">
              <wp:align>left</wp:align>
            </wp:positionH>
            <wp:positionV relativeFrom="paragraph">
              <wp:posOffset>74462</wp:posOffset>
            </wp:positionV>
            <wp:extent cx="1260909" cy="1305002"/>
            <wp:effectExtent l="0" t="0" r="0" b="0"/>
            <wp:wrapNone/>
            <wp:docPr id="35177724" name="Picture 351777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77724" name="Picture 351777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60909" cy="1305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E69F4" w14:textId="0F2A194E" w:rsidR="00773EF2" w:rsidRDefault="007A5D4B" w:rsidP="00EA4021">
      <w:pPr>
        <w:rPr>
          <w:lang w:val="en-NZ" w:eastAsia="en-NZ"/>
        </w:rPr>
      </w:pPr>
      <w:r>
        <w:rPr>
          <w:lang w:val="en-NZ" w:eastAsia="en-NZ"/>
        </w:rPr>
        <w:t xml:space="preserve">Where it says </w:t>
      </w:r>
      <w:r w:rsidRPr="007A5D4B">
        <w:rPr>
          <w:b/>
          <w:bCs/>
          <w:lang w:val="en-NZ" w:eastAsia="en-NZ"/>
        </w:rPr>
        <w:t>we / us</w:t>
      </w:r>
      <w:r>
        <w:rPr>
          <w:lang w:val="en-NZ" w:eastAsia="en-NZ"/>
        </w:rPr>
        <w:t xml:space="preserve"> this means </w:t>
      </w:r>
      <w:r w:rsidR="007D138F">
        <w:rPr>
          <w:lang w:val="en-NZ" w:eastAsia="en-NZ"/>
        </w:rPr>
        <w:br/>
      </w:r>
      <w:r>
        <w:rPr>
          <w:lang w:val="en-NZ" w:eastAsia="en-NZ"/>
        </w:rPr>
        <w:t>the Ministry of Transport.</w:t>
      </w:r>
      <w:r w:rsidR="00773EF2">
        <w:rPr>
          <w:lang w:val="en-NZ" w:eastAsia="en-NZ"/>
        </w:rPr>
        <w:br w:type="page"/>
      </w:r>
    </w:p>
    <w:p w14:paraId="133BEDB2" w14:textId="5675F0D9" w:rsidR="00773EF2" w:rsidRDefault="00565F75" w:rsidP="00565F75">
      <w:pPr>
        <w:spacing w:line="288" w:lineRule="auto"/>
        <w:rPr>
          <w:lang w:val="en-NZ" w:eastAsia="en-N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1056" behindDoc="1" locked="0" layoutInCell="1" allowOverlap="1" wp14:anchorId="2E565697" wp14:editId="66545EF7">
                <wp:simplePos x="0" y="0"/>
                <wp:positionH relativeFrom="margin">
                  <wp:posOffset>2125579</wp:posOffset>
                </wp:positionH>
                <wp:positionV relativeFrom="paragraph">
                  <wp:posOffset>-112295</wp:posOffset>
                </wp:positionV>
                <wp:extent cx="3599815" cy="6055895"/>
                <wp:effectExtent l="0" t="0" r="635" b="2540"/>
                <wp:wrapNone/>
                <wp:docPr id="1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60558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E43BD9" id="Rectangle 1" o:spid="_x0000_s1026" alt="&quot;&quot;" style="position:absolute;margin-left:167.35pt;margin-top:-8.85pt;width:283.45pt;height:476.85pt;z-index:-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544521">
        <w:rPr>
          <w:noProof/>
          <w:lang w:eastAsia="en-NZ"/>
        </w:rPr>
        <w:drawing>
          <wp:anchor distT="0" distB="0" distL="114300" distR="114300" simplePos="0" relativeHeight="251838464" behindDoc="0" locked="0" layoutInCell="1" allowOverlap="1" wp14:anchorId="4C290DDA" wp14:editId="0F5AFAE5">
            <wp:simplePos x="0" y="0"/>
            <wp:positionH relativeFrom="column">
              <wp:posOffset>12700</wp:posOffset>
            </wp:positionH>
            <wp:positionV relativeFrom="paragraph">
              <wp:posOffset>0</wp:posOffset>
            </wp:positionV>
            <wp:extent cx="1600200" cy="1116558"/>
            <wp:effectExtent l="0" t="0" r="0" b="762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n van transport vehicle travel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16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The </w:t>
      </w:r>
      <w:r w:rsidR="00773EF2">
        <w:rPr>
          <w:b/>
          <w:bCs/>
          <w:lang w:val="en-NZ" w:eastAsia="en-NZ"/>
        </w:rPr>
        <w:t>transport system</w:t>
      </w:r>
      <w:r w:rsidR="00773EF2">
        <w:rPr>
          <w:lang w:val="en-NZ" w:eastAsia="en-NZ"/>
        </w:rPr>
        <w:t xml:space="preserve"> means anything that moves:</w:t>
      </w:r>
    </w:p>
    <w:p w14:paraId="5E2CACB5" w14:textId="5EB686E2" w:rsidR="00773EF2" w:rsidRDefault="00544521" w:rsidP="00565F75">
      <w:pPr>
        <w:pStyle w:val="Listtoplevel"/>
        <w:spacing w:line="288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39488" behindDoc="0" locked="0" layoutInCell="1" allowOverlap="1" wp14:anchorId="5D6990BB" wp14:editId="34074FCF">
            <wp:simplePos x="0" y="0"/>
            <wp:positionH relativeFrom="column">
              <wp:posOffset>0</wp:posOffset>
            </wp:positionH>
            <wp:positionV relativeFrom="paragraph">
              <wp:posOffset>454660</wp:posOffset>
            </wp:positionV>
            <wp:extent cx="1485900" cy="1485900"/>
            <wp:effectExtent l="0" t="0" r="0" b="0"/>
            <wp:wrapNone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riving car road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people around the count</w:t>
      </w:r>
      <w:r w:rsidR="001E40C6">
        <w:rPr>
          <w:lang w:eastAsia="en-NZ"/>
        </w:rPr>
        <w:t>r</w:t>
      </w:r>
      <w:r w:rsidR="00773EF2">
        <w:rPr>
          <w:lang w:eastAsia="en-NZ"/>
        </w:rPr>
        <w:t>y</w:t>
      </w:r>
    </w:p>
    <w:p w14:paraId="1B27F0EE" w14:textId="1B616E43" w:rsidR="00773EF2" w:rsidRDefault="00773EF2" w:rsidP="00565F75">
      <w:pPr>
        <w:pStyle w:val="Listtoplevel"/>
        <w:spacing w:line="288" w:lineRule="auto"/>
        <w:rPr>
          <w:lang w:eastAsia="en-NZ"/>
        </w:rPr>
      </w:pPr>
      <w:r>
        <w:rPr>
          <w:lang w:eastAsia="en-NZ"/>
        </w:rPr>
        <w:t>things around the count</w:t>
      </w:r>
      <w:r w:rsidR="001E40C6">
        <w:rPr>
          <w:lang w:eastAsia="en-NZ"/>
        </w:rPr>
        <w:t>r</w:t>
      </w:r>
      <w:r>
        <w:rPr>
          <w:lang w:eastAsia="en-NZ"/>
        </w:rPr>
        <w:t>y.</w:t>
      </w:r>
    </w:p>
    <w:p w14:paraId="7B93196C" w14:textId="354B09F1" w:rsidR="00773EF2" w:rsidRDefault="00773EF2" w:rsidP="00565F75">
      <w:pPr>
        <w:spacing w:line="288" w:lineRule="auto"/>
        <w:rPr>
          <w:lang w:eastAsia="en-NZ"/>
        </w:rPr>
      </w:pPr>
    </w:p>
    <w:p w14:paraId="6511AC88" w14:textId="497FD01D" w:rsidR="00773EF2" w:rsidRDefault="00773EF2" w:rsidP="00565F75">
      <w:pPr>
        <w:spacing w:line="288" w:lineRule="auto"/>
        <w:rPr>
          <w:lang w:eastAsia="en-NZ"/>
        </w:rPr>
      </w:pPr>
    </w:p>
    <w:p w14:paraId="24306ABC" w14:textId="14EE80BA" w:rsidR="00773EF2" w:rsidRDefault="00544521" w:rsidP="00565F75">
      <w:pPr>
        <w:spacing w:line="288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40512" behindDoc="0" locked="0" layoutInCell="1" allowOverlap="1" wp14:anchorId="6664C08E" wp14:editId="178D9171">
            <wp:simplePos x="0" y="0"/>
            <wp:positionH relativeFrom="column">
              <wp:posOffset>13335</wp:posOffset>
            </wp:positionH>
            <wp:positionV relativeFrom="paragraph">
              <wp:posOffset>250825</wp:posOffset>
            </wp:positionV>
            <wp:extent cx="1600200" cy="831125"/>
            <wp:effectExtent l="0" t="0" r="0" b="7620"/>
            <wp:wrapNone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ruck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83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Some parts of the transport system are:</w:t>
      </w:r>
    </w:p>
    <w:p w14:paraId="68FAD5C7" w14:textId="054D641B" w:rsidR="00773EF2" w:rsidRDefault="00544521" w:rsidP="00565F75">
      <w:pPr>
        <w:pStyle w:val="Listtoplevel"/>
        <w:spacing w:line="288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41536" behindDoc="0" locked="0" layoutInCell="1" allowOverlap="1" wp14:anchorId="5FF46675" wp14:editId="2D115C57">
            <wp:simplePos x="0" y="0"/>
            <wp:positionH relativeFrom="column">
              <wp:posOffset>0</wp:posOffset>
            </wp:positionH>
            <wp:positionV relativeFrom="paragraph">
              <wp:posOffset>380365</wp:posOffset>
            </wp:positionV>
            <wp:extent cx="1600200" cy="1600200"/>
            <wp:effectExtent l="0" t="0" r="0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eroplane airplane plane fly travel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roads</w:t>
      </w:r>
    </w:p>
    <w:p w14:paraId="2914D637" w14:textId="61654678" w:rsidR="00773EF2" w:rsidRDefault="00773EF2" w:rsidP="00565F75">
      <w:pPr>
        <w:pStyle w:val="Listtoplevel"/>
        <w:spacing w:line="288" w:lineRule="auto"/>
        <w:rPr>
          <w:lang w:eastAsia="en-NZ"/>
        </w:rPr>
      </w:pPr>
      <w:r>
        <w:rPr>
          <w:lang w:eastAsia="en-NZ"/>
        </w:rPr>
        <w:t>trucks</w:t>
      </w:r>
    </w:p>
    <w:p w14:paraId="1DDDF503" w14:textId="045FDC8E" w:rsidR="00773EF2" w:rsidRDefault="00773EF2" w:rsidP="00565F75">
      <w:pPr>
        <w:pStyle w:val="Listtoplevel"/>
        <w:spacing w:line="288" w:lineRule="auto"/>
        <w:rPr>
          <w:lang w:eastAsia="en-NZ"/>
        </w:rPr>
      </w:pPr>
      <w:r>
        <w:rPr>
          <w:lang w:eastAsia="en-NZ"/>
        </w:rPr>
        <w:t>trains</w:t>
      </w:r>
    </w:p>
    <w:p w14:paraId="2C3971CE" w14:textId="6C9CDC1F" w:rsidR="00773EF2" w:rsidRDefault="001E40C6" w:rsidP="00565F75">
      <w:pPr>
        <w:pStyle w:val="Listtoplevel"/>
        <w:spacing w:line="288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42560" behindDoc="0" locked="0" layoutInCell="1" allowOverlap="1" wp14:anchorId="0FFA701C" wp14:editId="4F2573F3">
            <wp:simplePos x="0" y="0"/>
            <wp:positionH relativeFrom="column">
              <wp:posOffset>8709</wp:posOffset>
            </wp:positionH>
            <wp:positionV relativeFrom="paragraph">
              <wp:posOffset>12609</wp:posOffset>
            </wp:positionV>
            <wp:extent cx="1532709" cy="1149532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33692" cy="1150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planes</w:t>
      </w:r>
    </w:p>
    <w:p w14:paraId="368FF521" w14:textId="3C699156" w:rsidR="00773EF2" w:rsidRPr="00773EF2" w:rsidRDefault="00773EF2" w:rsidP="00565F75">
      <w:pPr>
        <w:pStyle w:val="Listtoplevel"/>
        <w:spacing w:line="288" w:lineRule="auto"/>
        <w:rPr>
          <w:lang w:eastAsia="en-NZ"/>
        </w:rPr>
      </w:pPr>
      <w:r>
        <w:rPr>
          <w:lang w:eastAsia="en-NZ"/>
        </w:rPr>
        <w:t>boats.</w:t>
      </w:r>
    </w:p>
    <w:p w14:paraId="1E77B7CD" w14:textId="4CACD308" w:rsidR="00C07452" w:rsidRDefault="00C07452" w:rsidP="00565F75">
      <w:pPr>
        <w:spacing w:line="288" w:lineRule="auto"/>
        <w:rPr>
          <w:lang w:val="en-NZ" w:eastAsia="en-NZ"/>
        </w:rPr>
      </w:pPr>
    </w:p>
    <w:p w14:paraId="3C14889D" w14:textId="18C5CB98" w:rsidR="00565F75" w:rsidRDefault="00565F75" w:rsidP="00565F75">
      <w:pPr>
        <w:spacing w:line="288" w:lineRule="auto"/>
        <w:rPr>
          <w:lang w:val="en-NZ" w:eastAsia="en-NZ"/>
        </w:rPr>
      </w:pPr>
    </w:p>
    <w:p w14:paraId="2F7CDB77" w14:textId="7720430F" w:rsidR="000E1453" w:rsidRDefault="00565F75" w:rsidP="00565F75">
      <w:pPr>
        <w:spacing w:line="288" w:lineRule="auto"/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488704" behindDoc="0" locked="0" layoutInCell="1" allowOverlap="1" wp14:anchorId="3C85EB80" wp14:editId="2BB9832C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1219200" cy="1219200"/>
            <wp:effectExtent l="0" t="0" r="0" b="0"/>
            <wp:wrapNone/>
            <wp:docPr id="1867374964" name="Picture 18673749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374964" name="Picture 18673749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1453">
        <w:rPr>
          <w:lang w:val="en-NZ" w:eastAsia="en-NZ"/>
        </w:rPr>
        <w:t xml:space="preserve">We want to make </w:t>
      </w:r>
      <w:r w:rsidR="000E1453" w:rsidRPr="000E1453">
        <w:rPr>
          <w:b/>
          <w:bCs/>
          <w:lang w:val="en-NZ" w:eastAsia="en-NZ"/>
        </w:rPr>
        <w:t>Total Mobility</w:t>
      </w:r>
      <w:r w:rsidR="000E1453">
        <w:rPr>
          <w:lang w:val="en-NZ" w:eastAsia="en-NZ"/>
        </w:rPr>
        <w:t xml:space="preserve"> stronger for:</w:t>
      </w:r>
    </w:p>
    <w:p w14:paraId="0581303C" w14:textId="77777777" w:rsidR="00565F75" w:rsidRDefault="000E1453" w:rsidP="00565F75">
      <w:pPr>
        <w:pStyle w:val="Listtoplevel"/>
        <w:spacing w:line="288" w:lineRule="auto"/>
        <w:rPr>
          <w:lang w:eastAsia="en-NZ"/>
        </w:rPr>
      </w:pPr>
      <w:r>
        <w:rPr>
          <w:lang w:eastAsia="en-NZ"/>
        </w:rPr>
        <w:t>users</w:t>
      </w:r>
    </w:p>
    <w:p w14:paraId="5C62272E" w14:textId="11F1D4E6" w:rsidR="000E1453" w:rsidRDefault="00367917" w:rsidP="00565F75">
      <w:pPr>
        <w:pStyle w:val="Listtoplevel"/>
        <w:spacing w:line="288" w:lineRule="auto"/>
        <w:rPr>
          <w:lang w:eastAsia="en-NZ"/>
        </w:rPr>
      </w:pPr>
      <w:r>
        <w:drawing>
          <wp:anchor distT="0" distB="0" distL="114300" distR="114300" simplePos="0" relativeHeight="252321792" behindDoc="0" locked="0" layoutInCell="1" allowOverlap="1" wp14:anchorId="36C4399B" wp14:editId="07503268">
            <wp:simplePos x="0" y="0"/>
            <wp:positionH relativeFrom="margin">
              <wp:align>left</wp:align>
            </wp:positionH>
            <wp:positionV relativeFrom="paragraph">
              <wp:posOffset>312988</wp:posOffset>
            </wp:positionV>
            <wp:extent cx="1082842" cy="1082842"/>
            <wp:effectExtent l="0" t="0" r="3175" b="3175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82842" cy="1082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1453">
        <w:rPr>
          <w:lang w:eastAsia="en-NZ"/>
        </w:rPr>
        <w:t>funders / people who give it money to run.</w:t>
      </w:r>
    </w:p>
    <w:p w14:paraId="3CC262EE" w14:textId="77777777" w:rsidR="00D856FD" w:rsidRDefault="00D856FD" w:rsidP="00773EF2">
      <w:pPr>
        <w:rPr>
          <w:lang w:val="en-NZ" w:eastAsia="en-NZ"/>
        </w:rPr>
      </w:pPr>
    </w:p>
    <w:p w14:paraId="3303E42F" w14:textId="77777777" w:rsidR="00565F75" w:rsidRDefault="00565F75" w:rsidP="00565F75">
      <w:pPr>
        <w:rPr>
          <w:lang w:val="en-NZ"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634112" behindDoc="0" locked="0" layoutInCell="1" allowOverlap="1" wp14:anchorId="6F6EC3F8" wp14:editId="0760F264">
            <wp:simplePos x="0" y="0"/>
            <wp:positionH relativeFrom="margin">
              <wp:align>left</wp:align>
            </wp:positionH>
            <wp:positionV relativeFrom="paragraph">
              <wp:posOffset>352927</wp:posOffset>
            </wp:positionV>
            <wp:extent cx="1610360" cy="658495"/>
            <wp:effectExtent l="0" t="0" r="8890" b="8255"/>
            <wp:wrapNone/>
            <wp:docPr id="681445584" name="Picture 6814455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money pay fine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1040" behindDoc="1" locked="0" layoutInCell="1" allowOverlap="1" wp14:anchorId="2D3F8C05" wp14:editId="79EB5D4D">
                <wp:simplePos x="0" y="0"/>
                <wp:positionH relativeFrom="margin">
                  <wp:posOffset>2125579</wp:posOffset>
                </wp:positionH>
                <wp:positionV relativeFrom="paragraph">
                  <wp:posOffset>-32085</wp:posOffset>
                </wp:positionV>
                <wp:extent cx="3599815" cy="7018421"/>
                <wp:effectExtent l="0" t="0" r="635" b="0"/>
                <wp:wrapNone/>
                <wp:docPr id="1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01842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567B09" id="Rectangle 1" o:spid="_x0000_s1026" alt="&quot;&quot;" style="position:absolute;margin-left:167.35pt;margin-top:-2.55pt;width:283.45pt;height:552.65pt;z-index:-25068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>
        <w:rPr>
          <w:b/>
          <w:bCs/>
          <w:lang w:val="en-NZ" w:eastAsia="en-NZ"/>
        </w:rPr>
        <w:t xml:space="preserve">Total Mobility </w:t>
      </w:r>
      <w:r w:rsidRPr="00442D15">
        <w:rPr>
          <w:lang w:val="en-NZ" w:eastAsia="en-NZ"/>
        </w:rPr>
        <w:t>is</w:t>
      </w:r>
      <w:r>
        <w:rPr>
          <w:b/>
          <w:bCs/>
          <w:lang w:val="en-NZ" w:eastAsia="en-NZ"/>
        </w:rPr>
        <w:t xml:space="preserve"> </w:t>
      </w:r>
      <w:r w:rsidRPr="00442D15">
        <w:rPr>
          <w:lang w:val="en-NZ" w:eastAsia="en-NZ"/>
        </w:rPr>
        <w:t xml:space="preserve">a scheme </w:t>
      </w:r>
      <w:r>
        <w:rPr>
          <w:lang w:val="en-NZ" w:eastAsia="en-NZ"/>
        </w:rPr>
        <w:t>that</w:t>
      </w:r>
      <w:r>
        <w:rPr>
          <w:lang w:val="en-NZ" w:eastAsia="en-NZ"/>
        </w:rPr>
        <w:br/>
        <w:t>supports disabled people to move around by paying part of the cost of taxi trips.</w:t>
      </w:r>
    </w:p>
    <w:p w14:paraId="3755BFF5" w14:textId="77777777" w:rsidR="00565F75" w:rsidRDefault="00565F75" w:rsidP="00565F75">
      <w:pPr>
        <w:rPr>
          <w:lang w:val="en-NZ" w:eastAsia="en-NZ"/>
        </w:rPr>
      </w:pPr>
    </w:p>
    <w:p w14:paraId="6FB1EE85" w14:textId="77777777" w:rsidR="00565F75" w:rsidRDefault="00565F75" w:rsidP="00565F75">
      <w:pPr>
        <w:rPr>
          <w:lang w:val="en-NZ" w:eastAsia="en-NZ"/>
        </w:rPr>
      </w:pPr>
    </w:p>
    <w:p w14:paraId="18186053" w14:textId="77777777" w:rsidR="00565F75" w:rsidRDefault="00565F75" w:rsidP="00565F75">
      <w:pPr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2632064" behindDoc="0" locked="0" layoutInCell="1" allowOverlap="1" wp14:anchorId="556749BC" wp14:editId="76848763">
            <wp:simplePos x="0" y="0"/>
            <wp:positionH relativeFrom="margin">
              <wp:align>left</wp:align>
            </wp:positionH>
            <wp:positionV relativeFrom="paragraph">
              <wp:posOffset>226996</wp:posOffset>
            </wp:positionV>
            <wp:extent cx="1600200" cy="690796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taxi transport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690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 w:eastAsia="en-NZ"/>
        </w:rPr>
        <w:t xml:space="preserve">Disabled people can use Total Mobility if they cannot use </w:t>
      </w:r>
      <w:r w:rsidRPr="003F2FA9">
        <w:rPr>
          <w:b/>
          <w:bCs/>
          <w:lang w:val="en-NZ" w:eastAsia="en-NZ"/>
        </w:rPr>
        <w:t>public transport</w:t>
      </w:r>
      <w:r>
        <w:rPr>
          <w:lang w:val="en-NZ" w:eastAsia="en-NZ"/>
        </w:rPr>
        <w:t xml:space="preserve"> on their own. </w:t>
      </w:r>
    </w:p>
    <w:p w14:paraId="7A341B4D" w14:textId="77777777" w:rsidR="00565F75" w:rsidRDefault="00565F75" w:rsidP="00565F75">
      <w:pPr>
        <w:rPr>
          <w:lang w:val="en-NZ" w:eastAsia="en-NZ"/>
        </w:rPr>
      </w:pPr>
    </w:p>
    <w:p w14:paraId="3C08604B" w14:textId="77777777" w:rsidR="00565F75" w:rsidRDefault="00565F75" w:rsidP="00565F75">
      <w:pPr>
        <w:rPr>
          <w:lang w:val="en-NZ" w:eastAsia="en-NZ"/>
        </w:rPr>
      </w:pPr>
    </w:p>
    <w:p w14:paraId="2862F8E3" w14:textId="77777777" w:rsidR="00565F75" w:rsidRDefault="00565F75" w:rsidP="00565F75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635136" behindDoc="0" locked="0" layoutInCell="1" allowOverlap="1" wp14:anchorId="554AD5DA" wp14:editId="32FAF3D2">
            <wp:simplePos x="0" y="0"/>
            <wp:positionH relativeFrom="margin">
              <wp:align>left</wp:align>
            </wp:positionH>
            <wp:positionV relativeFrom="paragraph">
              <wp:posOffset>120716</wp:posOffset>
            </wp:positionV>
            <wp:extent cx="1584000" cy="1053888"/>
            <wp:effectExtent l="0" t="0" r="0" b="0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ehive_ NZ government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053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 w:eastAsia="en-NZ"/>
        </w:rPr>
        <w:t>Some of the money for the Total Mobility scheme comes from:</w:t>
      </w:r>
    </w:p>
    <w:p w14:paraId="77F2D58F" w14:textId="77777777" w:rsidR="00565F75" w:rsidRDefault="00565F75" w:rsidP="00565F7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633088" behindDoc="0" locked="0" layoutInCell="1" allowOverlap="1" wp14:anchorId="6068A125" wp14:editId="28FAEAD3">
            <wp:simplePos x="0" y="0"/>
            <wp:positionH relativeFrom="margin">
              <wp:align>left</wp:align>
            </wp:positionH>
            <wp:positionV relativeFrom="paragraph">
              <wp:posOffset>1166394</wp:posOffset>
            </wp:positionV>
            <wp:extent cx="1620000" cy="1244552"/>
            <wp:effectExtent l="0" t="0" r="0" b="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us accessible transport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44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 xml:space="preserve">central government which </w:t>
      </w:r>
      <w:r>
        <w:rPr>
          <w:lang w:eastAsia="en-NZ"/>
        </w:rPr>
        <w:br/>
        <w:t xml:space="preserve">means the government for all </w:t>
      </w:r>
      <w:r>
        <w:rPr>
          <w:lang w:eastAsia="en-NZ"/>
        </w:rPr>
        <w:br/>
        <w:t>of Aotearoa New Zealand</w:t>
      </w:r>
    </w:p>
    <w:p w14:paraId="39F7B886" w14:textId="77777777" w:rsidR="00565F75" w:rsidRDefault="00565F75" w:rsidP="00565F75">
      <w:pPr>
        <w:pStyle w:val="ListParagraph"/>
        <w:rPr>
          <w:lang w:eastAsia="en-NZ"/>
        </w:rPr>
      </w:pPr>
      <w:r>
        <w:rPr>
          <w:noProof/>
          <w:lang w:eastAsia="en-NZ"/>
        </w:rPr>
        <w:t>local government like</w:t>
      </w:r>
      <w:r>
        <w:rPr>
          <w:lang w:eastAsia="en-NZ"/>
        </w:rPr>
        <w:t xml:space="preserve"> </w:t>
      </w:r>
      <w:r>
        <w:rPr>
          <w:b/>
          <w:bCs/>
          <w:lang w:eastAsia="en-NZ"/>
        </w:rPr>
        <w:t>public transport</w:t>
      </w:r>
      <w:r>
        <w:rPr>
          <w:lang w:eastAsia="en-NZ"/>
        </w:rPr>
        <w:t xml:space="preserve"> </w:t>
      </w:r>
      <w:r w:rsidRPr="003F2FA9">
        <w:rPr>
          <w:b/>
          <w:bCs/>
          <w:lang w:eastAsia="en-NZ"/>
        </w:rPr>
        <w:t>authorities</w:t>
      </w:r>
      <w:r>
        <w:rPr>
          <w:lang w:eastAsia="en-NZ"/>
        </w:rPr>
        <w:t>.</w:t>
      </w:r>
    </w:p>
    <w:p w14:paraId="5DF85516" w14:textId="77777777" w:rsidR="00D856FD" w:rsidRDefault="00D856FD" w:rsidP="00D856FD">
      <w:pPr>
        <w:spacing w:line="336" w:lineRule="auto"/>
        <w:rPr>
          <w:lang w:val="en-NZ" w:eastAsia="en-NZ"/>
        </w:rPr>
      </w:pPr>
    </w:p>
    <w:p w14:paraId="42D00958" w14:textId="77777777" w:rsidR="00565F75" w:rsidRDefault="00565F75" w:rsidP="00D856FD">
      <w:pPr>
        <w:spacing w:line="336" w:lineRule="auto"/>
        <w:rPr>
          <w:b/>
          <w:bCs/>
          <w:lang w:val="en-NZ" w:eastAsia="en-NZ"/>
        </w:rPr>
      </w:pPr>
    </w:p>
    <w:p w14:paraId="684B1A30" w14:textId="77777777" w:rsidR="00565F75" w:rsidRDefault="00565F75" w:rsidP="00D856FD">
      <w:pPr>
        <w:spacing w:line="336" w:lineRule="auto"/>
        <w:rPr>
          <w:b/>
          <w:bCs/>
          <w:lang w:val="en-NZ" w:eastAsia="en-NZ"/>
        </w:rPr>
      </w:pPr>
    </w:p>
    <w:p w14:paraId="2B9CFFBE" w14:textId="77777777" w:rsidR="00565F75" w:rsidRDefault="00565F75" w:rsidP="00D856FD">
      <w:pPr>
        <w:spacing w:line="336" w:lineRule="auto"/>
        <w:rPr>
          <w:b/>
          <w:bCs/>
          <w:lang w:val="en-NZ" w:eastAsia="en-NZ"/>
        </w:rPr>
      </w:pPr>
    </w:p>
    <w:p w14:paraId="02401855" w14:textId="77777777" w:rsidR="00565F75" w:rsidRDefault="00565F75" w:rsidP="00D856FD">
      <w:pPr>
        <w:spacing w:line="336" w:lineRule="auto"/>
        <w:rPr>
          <w:b/>
          <w:bCs/>
          <w:lang w:val="en-NZ" w:eastAsia="en-NZ"/>
        </w:rPr>
      </w:pPr>
    </w:p>
    <w:p w14:paraId="38A6D55D" w14:textId="77777777" w:rsidR="00565F75" w:rsidRDefault="00565F75" w:rsidP="00D856FD">
      <w:pPr>
        <w:spacing w:line="336" w:lineRule="auto"/>
        <w:rPr>
          <w:b/>
          <w:bCs/>
          <w:lang w:val="en-NZ" w:eastAsia="en-NZ"/>
        </w:rPr>
      </w:pPr>
    </w:p>
    <w:p w14:paraId="6001A283" w14:textId="1FEC2EE7" w:rsidR="00D856FD" w:rsidRDefault="00D856FD" w:rsidP="00D856FD">
      <w:pPr>
        <w:spacing w:line="336" w:lineRule="auto"/>
        <w:rPr>
          <w:lang w:val="en-NZ" w:eastAsia="en-N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16672" behindDoc="1" locked="0" layoutInCell="1" allowOverlap="1" wp14:anchorId="2C1D958C" wp14:editId="05FEF182">
                <wp:simplePos x="0" y="0"/>
                <wp:positionH relativeFrom="margin">
                  <wp:posOffset>2131060</wp:posOffset>
                </wp:positionH>
                <wp:positionV relativeFrom="paragraph">
                  <wp:posOffset>-40105</wp:posOffset>
                </wp:positionV>
                <wp:extent cx="3599815" cy="2415540"/>
                <wp:effectExtent l="0" t="0" r="635" b="3810"/>
                <wp:wrapNone/>
                <wp:docPr id="1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155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3717A" id="Rectangle 1" o:spid="_x0000_s1026" alt="&quot;&quot;" style="position:absolute;margin-left:167.8pt;margin-top:-3.15pt;width:283.45pt;height:190.2pt;z-index:-25099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  <w:r w:rsidRPr="00B35151">
        <w:rPr>
          <w:b/>
          <w:bCs/>
          <w:noProof/>
          <w:lang w:eastAsia="en-NZ"/>
        </w:rPr>
        <w:drawing>
          <wp:anchor distT="0" distB="0" distL="114300" distR="114300" simplePos="0" relativeHeight="252320768" behindDoc="0" locked="0" layoutInCell="1" allowOverlap="1" wp14:anchorId="2083ACF2" wp14:editId="768E7389">
            <wp:simplePos x="0" y="0"/>
            <wp:positionH relativeFrom="column">
              <wp:posOffset>0</wp:posOffset>
            </wp:positionH>
            <wp:positionV relativeFrom="paragraph">
              <wp:posOffset>252095</wp:posOffset>
            </wp:positionV>
            <wp:extent cx="1584000" cy="1584000"/>
            <wp:effectExtent l="0" t="0" r="0" b="0"/>
            <wp:wrapNone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ublic transport bus train rail ferry harbour boat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5151">
        <w:rPr>
          <w:b/>
          <w:bCs/>
          <w:lang w:val="en-NZ" w:eastAsia="en-NZ"/>
        </w:rPr>
        <w:t>Public transport</w:t>
      </w:r>
      <w:r>
        <w:rPr>
          <w:lang w:val="en-NZ" w:eastAsia="en-NZ"/>
        </w:rPr>
        <w:t xml:space="preserve"> means:</w:t>
      </w:r>
    </w:p>
    <w:p w14:paraId="39C477E6" w14:textId="77777777" w:rsidR="00D856FD" w:rsidRPr="00B35151" w:rsidRDefault="00D856FD" w:rsidP="00D856FD">
      <w:pPr>
        <w:pStyle w:val="Listtoplevel"/>
      </w:pPr>
      <w:r w:rsidRPr="00B35151">
        <w:t>buses</w:t>
      </w:r>
    </w:p>
    <w:p w14:paraId="41387325" w14:textId="77777777" w:rsidR="00D856FD" w:rsidRPr="00B35151" w:rsidRDefault="00D856FD" w:rsidP="00D856FD">
      <w:pPr>
        <w:pStyle w:val="Listtoplevel"/>
      </w:pPr>
      <w:r w:rsidRPr="00B35151">
        <w:t>trains</w:t>
      </w:r>
    </w:p>
    <w:p w14:paraId="2DA61BF3" w14:textId="77777777" w:rsidR="00D856FD" w:rsidRDefault="00D856FD" w:rsidP="00D856FD">
      <w:pPr>
        <w:pStyle w:val="Listtoplevel"/>
      </w:pPr>
      <w:r w:rsidRPr="00B35151">
        <w:t>ferries.</w:t>
      </w:r>
    </w:p>
    <w:p w14:paraId="588AF405" w14:textId="77777777" w:rsidR="00D856FD" w:rsidRDefault="00D856FD" w:rsidP="00D856FD"/>
    <w:p w14:paraId="210B2BD2" w14:textId="77777777" w:rsidR="00565F75" w:rsidRDefault="00565F75" w:rsidP="00565F75"/>
    <w:p w14:paraId="449CE151" w14:textId="77777777" w:rsidR="00565F75" w:rsidRDefault="00565F75" w:rsidP="00565F75">
      <w:r w:rsidRPr="00B35151">
        <w:rPr>
          <w:b/>
          <w:bCs/>
          <w:noProof/>
          <w:lang w:eastAsia="en-NZ"/>
        </w:rPr>
        <w:drawing>
          <wp:anchor distT="0" distB="0" distL="114300" distR="114300" simplePos="0" relativeHeight="252638208" behindDoc="0" locked="0" layoutInCell="1" allowOverlap="1" wp14:anchorId="3F19DAD7" wp14:editId="5DED387B">
            <wp:simplePos x="0" y="0"/>
            <wp:positionH relativeFrom="margin">
              <wp:posOffset>-836</wp:posOffset>
            </wp:positionH>
            <wp:positionV relativeFrom="paragraph">
              <wp:posOffset>4445</wp:posOffset>
            </wp:positionV>
            <wp:extent cx="1119851" cy="1583690"/>
            <wp:effectExtent l="0" t="0" r="0" b="0"/>
            <wp:wrapNone/>
            <wp:docPr id="390893372" name="Picture 3908933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893372" name="Picture 3908933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19851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7184" behindDoc="1" locked="0" layoutInCell="1" allowOverlap="1" wp14:anchorId="709CA05F" wp14:editId="43C1469C">
                <wp:simplePos x="0" y="0"/>
                <wp:positionH relativeFrom="margin">
                  <wp:align>right</wp:align>
                </wp:positionH>
                <wp:positionV relativeFrom="paragraph">
                  <wp:posOffset>-64167</wp:posOffset>
                </wp:positionV>
                <wp:extent cx="3599815" cy="4563544"/>
                <wp:effectExtent l="0" t="0" r="635" b="8890"/>
                <wp:wrapNone/>
                <wp:docPr id="101371216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56354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F9B1DD" id="Rectangle 1" o:spid="_x0000_s1026" alt="&quot;&quot;" style="position:absolute;margin-left:232.25pt;margin-top:-5.05pt;width:283.45pt;height:359.35pt;z-index:-250679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Pr="003F2FA9">
        <w:rPr>
          <w:b/>
          <w:bCs/>
        </w:rPr>
        <w:t>Public transport authorities</w:t>
      </w:r>
      <w:r>
        <w:t xml:space="preserve"> </w:t>
      </w:r>
      <w:proofErr w:type="gramStart"/>
      <w:r>
        <w:t>are in charge of</w:t>
      </w:r>
      <w:proofErr w:type="gramEnd"/>
      <w:r>
        <w:t xml:space="preserve"> public transport in their </w:t>
      </w:r>
      <w:r>
        <w:br/>
        <w:t>part of the Aotearoa New Zealand.</w:t>
      </w:r>
    </w:p>
    <w:p w14:paraId="517CCBF2" w14:textId="77777777" w:rsidR="00565F75" w:rsidRDefault="00565F75" w:rsidP="00565F75"/>
    <w:p w14:paraId="3BA8F5DB" w14:textId="77777777" w:rsidR="00565F75" w:rsidRDefault="00565F75" w:rsidP="00565F75"/>
    <w:p w14:paraId="5BEC9E76" w14:textId="77777777" w:rsidR="00565F75" w:rsidRDefault="00565F75" w:rsidP="00565F75">
      <w:r>
        <w:rPr>
          <w:noProof/>
        </w:rPr>
        <mc:AlternateContent>
          <mc:Choice Requires="wpg">
            <w:drawing>
              <wp:anchor distT="0" distB="0" distL="114300" distR="114300" simplePos="0" relativeHeight="252639232" behindDoc="0" locked="0" layoutInCell="1" allowOverlap="1" wp14:anchorId="68BEB04D" wp14:editId="767E6DCF">
                <wp:simplePos x="0" y="0"/>
                <wp:positionH relativeFrom="column">
                  <wp:posOffset>0</wp:posOffset>
                </wp:positionH>
                <wp:positionV relativeFrom="paragraph">
                  <wp:posOffset>8890</wp:posOffset>
                </wp:positionV>
                <wp:extent cx="1152000" cy="1404000"/>
                <wp:effectExtent l="0" t="0" r="0" b="5715"/>
                <wp:wrapNone/>
                <wp:docPr id="2068185694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2000" cy="1404000"/>
                          <a:chOff x="0" y="0"/>
                          <a:chExt cx="1308735" cy="1583690"/>
                        </a:xfrm>
                      </wpg:grpSpPr>
                      <pic:pic xmlns:pic="http://schemas.openxmlformats.org/drawingml/2006/picture">
                        <pic:nvPicPr>
                          <pic:cNvPr id="153645567" name="Picture 82357158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735" cy="1583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033997" name="Flowchart: Connector 4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04061" y="291766"/>
                            <a:ext cx="248653" cy="264694"/>
                          </a:xfrm>
                          <a:prstGeom prst="flowChartConnector">
                            <a:avLst/>
                          </a:prstGeom>
                          <a:noFill/>
                          <a:ln w="28575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926C9B" id="Group 41" o:spid="_x0000_s1026" alt="&quot;&quot;" style="position:absolute;margin-left:0;margin-top:.7pt;width:90.7pt;height:110.55pt;z-index:252639232;mso-width-relative:margin;mso-height-relative:margin" coordsize="13087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23571589" o:spid="_x0000_s1027" type="#_x0000_t75" alt="&quot;&quot;" style="position:absolute;width:13087;height:15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">
                  <v:imagedata r:id="rId39" o:title=""/>
                </v:shape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Flowchart: Connector 40" o:spid="_x0000_s1028" type="#_x0000_t120" alt="&quot;&quot;" style="position:absolute;left:4040;top:2917;width:2487;height:2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" filled="f" strokecolor="#e00" strokeweight="2.25pt">
                  <v:stroke joinstyle="miter"/>
                </v:shape>
              </v:group>
            </w:pict>
          </mc:Fallback>
        </mc:AlternateContent>
      </w:r>
      <w:r>
        <w:t xml:space="preserve">For example: </w:t>
      </w:r>
    </w:p>
    <w:p w14:paraId="1F87EEC9" w14:textId="77777777" w:rsidR="00565F75" w:rsidRDefault="00565F75" w:rsidP="00565F75">
      <w:pPr>
        <w:pStyle w:val="Listtoplevel"/>
      </w:pPr>
      <w:r>
        <w:t>Auckland Transport is the public transport authority in Auckland</w:t>
      </w:r>
    </w:p>
    <w:p w14:paraId="3CE0474C" w14:textId="77777777" w:rsidR="00565F75" w:rsidRDefault="00565F75" w:rsidP="00565F75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640256" behindDoc="0" locked="0" layoutInCell="1" allowOverlap="1" wp14:anchorId="6B47975B" wp14:editId="34867353">
                <wp:simplePos x="0" y="0"/>
                <wp:positionH relativeFrom="column">
                  <wp:posOffset>192505</wp:posOffset>
                </wp:positionH>
                <wp:positionV relativeFrom="paragraph">
                  <wp:posOffset>219142</wp:posOffset>
                </wp:positionV>
                <wp:extent cx="1086485" cy="1317500"/>
                <wp:effectExtent l="0" t="0" r="0" b="16510"/>
                <wp:wrapNone/>
                <wp:docPr id="1938933847" name="Group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6485" cy="1317500"/>
                          <a:chOff x="0" y="0"/>
                          <a:chExt cx="1086485" cy="1317500"/>
                        </a:xfrm>
                      </wpg:grpSpPr>
                      <pic:pic xmlns:pic="http://schemas.openxmlformats.org/drawingml/2006/picture">
                        <pic:nvPicPr>
                          <pic:cNvPr id="1344469946" name="Picture 7939242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485" cy="1315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018168" name="Flowchart: Connector 4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09074" y="1082842"/>
                            <a:ext cx="218853" cy="234658"/>
                          </a:xfrm>
                          <a:prstGeom prst="flowChartConnector">
                            <a:avLst/>
                          </a:prstGeom>
                          <a:noFill/>
                          <a:ln w="28575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8581D0" id="Group 42" o:spid="_x0000_s1026" alt="&quot;&quot;" style="position:absolute;margin-left:15.15pt;margin-top:17.25pt;width:85.55pt;height:103.75pt;z-index:252640256" coordsize="10864,13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">
                <v:shape id="Picture 793924298" o:spid="_x0000_s1027" type="#_x0000_t75" alt="&quot;&quot;" style="position:absolute;width:10864;height:13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">
                  <v:imagedata r:id="rId39" o:title=""/>
                </v:shape>
                <v:shape id="Flowchart: Connector 40" o:spid="_x0000_s1028" type="#_x0000_t120" alt="&quot;&quot;" style="position:absolute;left:4090;top:10828;width:2189;height:23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" filled="f" strokecolor="#e00" strokeweight="2.25pt">
                  <v:stroke joinstyle="miter"/>
                </v:shape>
              </v:group>
            </w:pict>
          </mc:Fallback>
        </mc:AlternateContent>
      </w:r>
      <w:r>
        <w:t>Greater Wellington Regional Council is the public transport authority in Wellington.</w:t>
      </w:r>
    </w:p>
    <w:p w14:paraId="031C03E2" w14:textId="77777777" w:rsidR="00565F75" w:rsidRDefault="00565F75" w:rsidP="00565F75"/>
    <w:p w14:paraId="64CD9D56" w14:textId="77777777" w:rsidR="00565F75" w:rsidRDefault="00565F75" w:rsidP="00565F75"/>
    <w:p w14:paraId="013A4FD7" w14:textId="77777777" w:rsidR="00D856FD" w:rsidRDefault="00D856FD" w:rsidP="00773EF2">
      <w:pPr>
        <w:rPr>
          <w:lang w:val="en-NZ" w:eastAsia="en-NZ"/>
        </w:rPr>
      </w:pPr>
    </w:p>
    <w:p w14:paraId="44237C3E" w14:textId="586884FA" w:rsidR="00773EF2" w:rsidRDefault="00EA4021" w:rsidP="00773EF2">
      <w:pPr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43584" behindDoc="0" locked="0" layoutInCell="1" allowOverlap="1" wp14:anchorId="09D9AC41" wp14:editId="06FE445D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485900" cy="938869"/>
            <wp:effectExtent l="19050" t="19050" r="19050" b="1397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otal Mobility Card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9388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This Easy Read is </w:t>
      </w:r>
      <w:r w:rsidR="0096415E">
        <w:rPr>
          <w:lang w:val="en-NZ" w:eastAsia="en-NZ"/>
        </w:rPr>
        <w:t xml:space="preserve">the </w:t>
      </w:r>
      <w:r w:rsidR="0096415E" w:rsidRPr="0096415E">
        <w:rPr>
          <w:b/>
          <w:bCs/>
          <w:lang w:val="en-NZ" w:eastAsia="en-NZ"/>
        </w:rPr>
        <w:t>feedback</w:t>
      </w:r>
      <w:r w:rsidR="0096415E">
        <w:rPr>
          <w:lang w:val="en-NZ" w:eastAsia="en-NZ"/>
        </w:rPr>
        <w:t xml:space="preserve"> form for the</w:t>
      </w:r>
      <w:r w:rsidR="00900183">
        <w:rPr>
          <w:lang w:val="en-NZ" w:eastAsia="en-NZ"/>
        </w:rPr>
        <w:t xml:space="preserve"> 6</w:t>
      </w:r>
      <w:r w:rsidR="0096415E">
        <w:rPr>
          <w:lang w:val="en-NZ" w:eastAsia="en-NZ"/>
        </w:rPr>
        <w:t xml:space="preserve"> </w:t>
      </w:r>
      <w:r w:rsidR="0096415E" w:rsidRPr="0096415E">
        <w:rPr>
          <w:b/>
          <w:bCs/>
          <w:lang w:val="en-NZ" w:eastAsia="en-NZ"/>
        </w:rPr>
        <w:t>proposals</w:t>
      </w:r>
      <w:r w:rsidR="0096415E">
        <w:rPr>
          <w:lang w:val="en-NZ" w:eastAsia="en-NZ"/>
        </w:rPr>
        <w:t xml:space="preserve"> </w:t>
      </w:r>
      <w:r>
        <w:rPr>
          <w:lang w:val="en-NZ" w:eastAsia="en-NZ"/>
        </w:rPr>
        <w:t xml:space="preserve">that are being talked about for </w:t>
      </w:r>
      <w:r w:rsidR="00773EF2" w:rsidRPr="00D856FD">
        <w:rPr>
          <w:lang w:val="en-NZ" w:eastAsia="en-NZ"/>
        </w:rPr>
        <w:t>Total Mobility</w:t>
      </w:r>
      <w:r w:rsidR="00773EF2">
        <w:rPr>
          <w:lang w:val="en-NZ" w:eastAsia="en-NZ"/>
        </w:rPr>
        <w:t>.</w:t>
      </w:r>
    </w:p>
    <w:p w14:paraId="6AD6DD86" w14:textId="77777777" w:rsidR="00EA4021" w:rsidRDefault="00EA4021" w:rsidP="00B35151">
      <w:pPr>
        <w:rPr>
          <w:lang w:val="en-NZ" w:eastAsia="en-NZ"/>
        </w:rPr>
      </w:pPr>
    </w:p>
    <w:p w14:paraId="66A5DAA2" w14:textId="0698510E" w:rsidR="00C07452" w:rsidRDefault="000E1453" w:rsidP="00B35151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11552" behindDoc="0" locked="0" layoutInCell="1" allowOverlap="1" wp14:anchorId="2082A23E" wp14:editId="1C6A38AA">
            <wp:simplePos x="0" y="0"/>
            <wp:positionH relativeFrom="margin">
              <wp:align>left</wp:align>
            </wp:positionH>
            <wp:positionV relativeFrom="paragraph">
              <wp:posOffset>158015</wp:posOffset>
            </wp:positionV>
            <wp:extent cx="1183907" cy="1183907"/>
            <wp:effectExtent l="0" t="0" r="0" b="0"/>
            <wp:wrapNone/>
            <wp:docPr id="905164564" name="Picture 9051645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07828" name="Picture 5019078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83907" cy="1183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452">
        <w:rPr>
          <w:noProof/>
        </w:rPr>
        <mc:AlternateContent>
          <mc:Choice Requires="wps">
            <w:drawing>
              <wp:anchor distT="0" distB="0" distL="114300" distR="114300" simplePos="0" relativeHeight="252310528" behindDoc="1" locked="0" layoutInCell="1" allowOverlap="1" wp14:anchorId="0F840029" wp14:editId="3196F7E1">
                <wp:simplePos x="0" y="0"/>
                <wp:positionH relativeFrom="margin">
                  <wp:posOffset>2126615</wp:posOffset>
                </wp:positionH>
                <wp:positionV relativeFrom="paragraph">
                  <wp:posOffset>292735</wp:posOffset>
                </wp:positionV>
                <wp:extent cx="3599815" cy="779145"/>
                <wp:effectExtent l="0" t="0" r="635" b="1905"/>
                <wp:wrapNone/>
                <wp:docPr id="200322576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791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C36158" id="Rectangle 1" o:spid="_x0000_s1026" alt="&quot;&quot;" style="position:absolute;margin-left:167.45pt;margin-top:23.05pt;width:283.45pt;height:61.35pt;z-index:-25100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2BD18907" w14:textId="6DBCFF3A" w:rsidR="00C07452" w:rsidRDefault="00C07452" w:rsidP="00C07452">
      <w:pPr>
        <w:rPr>
          <w:lang w:eastAsia="en-NZ"/>
        </w:rPr>
      </w:pPr>
      <w:r w:rsidRPr="006D69C3">
        <w:rPr>
          <w:b/>
          <w:bCs/>
          <w:lang w:eastAsia="en-NZ"/>
        </w:rPr>
        <w:t xml:space="preserve">Feedback </w:t>
      </w:r>
      <w:r>
        <w:rPr>
          <w:lang w:eastAsia="en-NZ"/>
        </w:rPr>
        <w:t>means saying what you think about something.</w:t>
      </w:r>
    </w:p>
    <w:p w14:paraId="7F4552FE" w14:textId="698CC324" w:rsidR="00C07452" w:rsidRDefault="00C07452" w:rsidP="00C07452">
      <w:pPr>
        <w:rPr>
          <w:lang w:eastAsia="en-NZ"/>
        </w:rPr>
      </w:pPr>
    </w:p>
    <w:p w14:paraId="48BA3A7A" w14:textId="63D67F61" w:rsidR="00C07452" w:rsidRDefault="00C07452" w:rsidP="00C07452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3600" behindDoc="1" locked="0" layoutInCell="1" allowOverlap="1" wp14:anchorId="74A1C1E8" wp14:editId="1D128811">
                <wp:simplePos x="0" y="0"/>
                <wp:positionH relativeFrom="margin">
                  <wp:align>right</wp:align>
                </wp:positionH>
                <wp:positionV relativeFrom="paragraph">
                  <wp:posOffset>315060</wp:posOffset>
                </wp:positionV>
                <wp:extent cx="3599815" cy="1703070"/>
                <wp:effectExtent l="0" t="0" r="635" b="0"/>
                <wp:wrapNone/>
                <wp:docPr id="74294562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7030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4D544C" id="Rectangle 1" o:spid="_x0000_s1026" alt="&quot;&quot;" style="position:absolute;margin-left:232.25pt;margin-top:24.8pt;width:283.45pt;height:134.1pt;z-index:-2510028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2B624565" w14:textId="5CB34121" w:rsidR="00C07452" w:rsidRDefault="00C07452" w:rsidP="00C07452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14624" behindDoc="0" locked="0" layoutInCell="1" allowOverlap="1" wp14:anchorId="1009640E" wp14:editId="53502F66">
            <wp:simplePos x="0" y="0"/>
            <wp:positionH relativeFrom="margin">
              <wp:align>left</wp:align>
            </wp:positionH>
            <wp:positionV relativeFrom="paragraph">
              <wp:posOffset>123959</wp:posOffset>
            </wp:positionV>
            <wp:extent cx="1501541" cy="1501541"/>
            <wp:effectExtent l="0" t="0" r="3810" b="3810"/>
            <wp:wrapNone/>
            <wp:docPr id="1629527980" name="Picture 16295279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189850" name="Picture 2731898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 xml:space="preserve">Here a </w:t>
      </w:r>
      <w:r w:rsidRPr="0041353D">
        <w:rPr>
          <w:b/>
          <w:bCs/>
          <w:lang w:eastAsia="en-NZ"/>
        </w:rPr>
        <w:t xml:space="preserve">proposal </w:t>
      </w:r>
      <w:r>
        <w:rPr>
          <w:lang w:eastAsia="en-NZ"/>
        </w:rPr>
        <w:t>means a:</w:t>
      </w:r>
    </w:p>
    <w:p w14:paraId="740CFCD2" w14:textId="51433A48" w:rsidR="00C07452" w:rsidRDefault="00C07452" w:rsidP="00C07452">
      <w:pPr>
        <w:pStyle w:val="Listtoplevel"/>
        <w:rPr>
          <w:lang w:eastAsia="en-NZ"/>
        </w:rPr>
      </w:pPr>
      <w:r>
        <w:rPr>
          <w:lang w:eastAsia="en-NZ"/>
        </w:rPr>
        <w:t>kind of idea</w:t>
      </w:r>
    </w:p>
    <w:p w14:paraId="314BE8EB" w14:textId="4EEBF012" w:rsidR="00C07452" w:rsidRDefault="00C07452" w:rsidP="00C07452">
      <w:pPr>
        <w:pStyle w:val="Listtoplevel"/>
        <w:rPr>
          <w:lang w:eastAsia="en-NZ"/>
        </w:rPr>
      </w:pPr>
      <w:r>
        <w:rPr>
          <w:lang w:eastAsia="en-NZ"/>
        </w:rPr>
        <w:t>thing that might be good to do.</w:t>
      </w:r>
    </w:p>
    <w:p w14:paraId="0FF4C49C" w14:textId="73541617" w:rsidR="00C07452" w:rsidRDefault="00C07452" w:rsidP="00565F75">
      <w:pPr>
        <w:rPr>
          <w:lang w:eastAsia="en-NZ"/>
        </w:rPr>
      </w:pPr>
    </w:p>
    <w:p w14:paraId="366FF4D1" w14:textId="77777777" w:rsidR="00565F75" w:rsidRDefault="00565F75" w:rsidP="00565F75">
      <w:pPr>
        <w:rPr>
          <w:lang w:eastAsia="en-NZ"/>
        </w:rPr>
      </w:pPr>
    </w:p>
    <w:p w14:paraId="30889FBD" w14:textId="3EC9DC0F" w:rsidR="00900183" w:rsidRDefault="000E1453" w:rsidP="00900183">
      <w:r>
        <w:rPr>
          <w:noProof/>
          <w:lang w:val="en-NZ" w:eastAsia="en-NZ"/>
        </w:rPr>
        <w:drawing>
          <wp:anchor distT="0" distB="0" distL="114300" distR="114300" simplePos="0" relativeHeight="252491776" behindDoc="0" locked="0" layoutInCell="1" allowOverlap="1" wp14:anchorId="610C1446" wp14:editId="5E929354">
            <wp:simplePos x="0" y="0"/>
            <wp:positionH relativeFrom="margin">
              <wp:align>left</wp:align>
            </wp:positionH>
            <wp:positionV relativeFrom="paragraph">
              <wp:posOffset>-57150</wp:posOffset>
            </wp:positionV>
            <wp:extent cx="1501541" cy="1172870"/>
            <wp:effectExtent l="0" t="0" r="0" b="0"/>
            <wp:wrapNone/>
            <wp:docPr id="491520047" name="Picture 4915200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20047" name="Picture 4915200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17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183">
        <w:t>You can answer as many questions as you like in this feedback form.</w:t>
      </w:r>
    </w:p>
    <w:p w14:paraId="1D4ADD3F" w14:textId="77777777" w:rsidR="00900183" w:rsidRDefault="00900183" w:rsidP="00900183"/>
    <w:p w14:paraId="64C8BADF" w14:textId="439EE486" w:rsidR="00900183" w:rsidRDefault="000E1453" w:rsidP="00900183">
      <w:r>
        <w:rPr>
          <w:noProof/>
          <w:lang w:val="en-NZ" w:eastAsia="en-NZ"/>
        </w:rPr>
        <w:drawing>
          <wp:anchor distT="0" distB="0" distL="114300" distR="114300" simplePos="0" relativeHeight="252493824" behindDoc="0" locked="0" layoutInCell="1" allowOverlap="1" wp14:anchorId="16F53970" wp14:editId="29A4055A">
            <wp:simplePos x="0" y="0"/>
            <wp:positionH relativeFrom="margin">
              <wp:align>left</wp:align>
            </wp:positionH>
            <wp:positionV relativeFrom="paragraph">
              <wp:posOffset>240966</wp:posOffset>
            </wp:positionV>
            <wp:extent cx="1501541" cy="1418956"/>
            <wp:effectExtent l="0" t="0" r="3810" b="0"/>
            <wp:wrapNone/>
            <wp:docPr id="1749403260" name="Picture 1749403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403260" name="Picture 17494032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418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2236C8" w14:textId="5955976C" w:rsidR="00900183" w:rsidRDefault="00900183" w:rsidP="00900183">
      <w:r>
        <w:t xml:space="preserve">When you have finished filling out this feedback </w:t>
      </w:r>
      <w:proofErr w:type="gramStart"/>
      <w:r>
        <w:t>form</w:t>
      </w:r>
      <w:proofErr w:type="gramEnd"/>
      <w:r>
        <w:t xml:space="preserve"> please send it back to us.</w:t>
      </w:r>
    </w:p>
    <w:p w14:paraId="5A90F5F3" w14:textId="77777777" w:rsidR="00900183" w:rsidRDefault="00900183" w:rsidP="00900183"/>
    <w:p w14:paraId="383EDBE1" w14:textId="3758F8A0" w:rsidR="00900183" w:rsidRDefault="00900183" w:rsidP="00900183"/>
    <w:p w14:paraId="5C1DCE1B" w14:textId="6B46DF4C" w:rsidR="00900183" w:rsidRDefault="00565F75" w:rsidP="00900183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95872" behindDoc="0" locked="0" layoutInCell="1" allowOverlap="1" wp14:anchorId="60E404F5" wp14:editId="18F16A43">
            <wp:simplePos x="0" y="0"/>
            <wp:positionH relativeFrom="margin">
              <wp:align>left</wp:align>
            </wp:positionH>
            <wp:positionV relativeFrom="paragraph">
              <wp:posOffset>-58854</wp:posOffset>
            </wp:positionV>
            <wp:extent cx="1251285" cy="1251285"/>
            <wp:effectExtent l="0" t="0" r="6350" b="6350"/>
            <wp:wrapNone/>
            <wp:docPr id="1437691784" name="Picture 14376917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691784" name="Picture 14376917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51285" cy="125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183">
        <w:t>You can send it by:</w:t>
      </w:r>
    </w:p>
    <w:p w14:paraId="663FB788" w14:textId="137707F7" w:rsidR="00900183" w:rsidRDefault="00900183" w:rsidP="00900183">
      <w:pPr>
        <w:pStyle w:val="Listtoplevel"/>
      </w:pPr>
      <w:r w:rsidRPr="00900183">
        <w:rPr>
          <w:b/>
          <w:bCs/>
        </w:rPr>
        <w:t>email</w:t>
      </w:r>
      <w:r>
        <w:t>:</w:t>
      </w:r>
    </w:p>
    <w:p w14:paraId="05FAF132" w14:textId="77777777" w:rsidR="00900183" w:rsidRDefault="00900183" w:rsidP="00900183">
      <w:pPr>
        <w:ind w:left="0"/>
      </w:pPr>
    </w:p>
    <w:p w14:paraId="76881041" w14:textId="6D2AE068" w:rsidR="00900183" w:rsidRPr="00900183" w:rsidRDefault="00900183" w:rsidP="00900183">
      <w:pPr>
        <w:ind w:left="0"/>
        <w:rPr>
          <w:color w:val="000000" w:themeColor="text1"/>
        </w:rPr>
      </w:pPr>
      <w:r w:rsidRPr="00900183">
        <w:rPr>
          <w:color w:val="000000" w:themeColor="text1"/>
        </w:rPr>
        <w:t xml:space="preserve">                                  </w:t>
      </w:r>
      <w:hyperlink r:id="rId45" w:history="1">
        <w:r w:rsidRPr="00900183">
          <w:rPr>
            <w:rStyle w:val="Hyperlink"/>
            <w:b/>
            <w:bCs/>
            <w:color w:val="000000" w:themeColor="text1"/>
            <w:u w:val="none"/>
            <w:lang w:eastAsia="en-NZ"/>
          </w:rPr>
          <w:t>TotalMobilityReview@transport.govt.nz</w:t>
        </w:r>
      </w:hyperlink>
    </w:p>
    <w:p w14:paraId="464126C3" w14:textId="2E73ADD1" w:rsidR="00900183" w:rsidRDefault="000E1453" w:rsidP="00900183">
      <w:pPr>
        <w:pStyle w:val="Listtoplevel"/>
      </w:pPr>
      <w:r>
        <w:rPr>
          <w:lang w:val="en-NZ" w:eastAsia="en-NZ"/>
        </w:rPr>
        <w:drawing>
          <wp:anchor distT="0" distB="0" distL="114300" distR="114300" simplePos="0" relativeHeight="252497920" behindDoc="0" locked="0" layoutInCell="1" allowOverlap="1" wp14:anchorId="26DFEE83" wp14:editId="3B993F90">
            <wp:simplePos x="0" y="0"/>
            <wp:positionH relativeFrom="margin">
              <wp:posOffset>-385010</wp:posOffset>
            </wp:positionH>
            <wp:positionV relativeFrom="paragraph">
              <wp:posOffset>553286</wp:posOffset>
            </wp:positionV>
            <wp:extent cx="2028192" cy="1434164"/>
            <wp:effectExtent l="0" t="0" r="0" b="0"/>
            <wp:wrapNone/>
            <wp:docPr id="1046436099" name="Picture 10464360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436099" name="Picture 10464360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28192" cy="1434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183" w:rsidRPr="00900183">
        <w:rPr>
          <w:b/>
          <w:bCs/>
        </w:rPr>
        <w:t>post</w:t>
      </w:r>
      <w:r w:rsidR="00900183">
        <w:t xml:space="preserve">: </w:t>
      </w:r>
    </w:p>
    <w:p w14:paraId="77A7839B" w14:textId="77777777" w:rsidR="00C25CD9" w:rsidRPr="00C25CD9" w:rsidRDefault="00C25CD9" w:rsidP="00C25CD9">
      <w:pPr>
        <w:pStyle w:val="Listtoplevel"/>
        <w:numPr>
          <w:ilvl w:val="0"/>
          <w:numId w:val="0"/>
        </w:numPr>
        <w:spacing w:before="0"/>
        <w:ind w:left="4253"/>
        <w:rPr>
          <w:b/>
          <w:bCs/>
          <w:sz w:val="20"/>
          <w:szCs w:val="10"/>
          <w:lang w:eastAsia="en-NZ"/>
        </w:rPr>
      </w:pPr>
    </w:p>
    <w:p w14:paraId="5774E42B" w14:textId="6C579978" w:rsidR="00C25CD9" w:rsidRPr="00C25CD9" w:rsidRDefault="00900183" w:rsidP="00C25CD9">
      <w:pPr>
        <w:pStyle w:val="Listtoplevel"/>
        <w:numPr>
          <w:ilvl w:val="0"/>
          <w:numId w:val="0"/>
        </w:numPr>
        <w:spacing w:before="0"/>
        <w:ind w:left="4253"/>
        <w:rPr>
          <w:b/>
          <w:bCs/>
          <w:sz w:val="20"/>
          <w:szCs w:val="10"/>
          <w:lang w:eastAsia="en-NZ"/>
        </w:rPr>
      </w:pPr>
      <w:r w:rsidRPr="00900183">
        <w:rPr>
          <w:b/>
          <w:bCs/>
          <w:lang w:eastAsia="en-NZ"/>
        </w:rPr>
        <w:t>Total Mobility Consultation</w:t>
      </w:r>
      <w:r w:rsidRPr="00900183">
        <w:rPr>
          <w:b/>
          <w:bCs/>
          <w:lang w:eastAsia="en-NZ"/>
        </w:rPr>
        <w:br/>
      </w:r>
    </w:p>
    <w:p w14:paraId="63073066" w14:textId="77777777" w:rsidR="00C25CD9" w:rsidRPr="00C25CD9" w:rsidRDefault="00900183" w:rsidP="00C25CD9">
      <w:pPr>
        <w:pStyle w:val="Listtoplevel"/>
        <w:numPr>
          <w:ilvl w:val="0"/>
          <w:numId w:val="0"/>
        </w:numPr>
        <w:spacing w:before="0"/>
        <w:ind w:left="4253"/>
        <w:rPr>
          <w:b/>
          <w:bCs/>
          <w:sz w:val="20"/>
          <w:szCs w:val="10"/>
          <w:lang w:eastAsia="en-NZ"/>
        </w:rPr>
      </w:pPr>
      <w:r w:rsidRPr="00900183">
        <w:rPr>
          <w:b/>
          <w:bCs/>
          <w:lang w:eastAsia="en-NZ"/>
        </w:rPr>
        <w:t>Ministry of Transport</w:t>
      </w:r>
      <w:r w:rsidRPr="00900183">
        <w:rPr>
          <w:b/>
          <w:bCs/>
          <w:lang w:eastAsia="en-NZ"/>
        </w:rPr>
        <w:br/>
      </w:r>
    </w:p>
    <w:p w14:paraId="010C66EB" w14:textId="77777777" w:rsidR="00C25CD9" w:rsidRPr="00C25CD9" w:rsidRDefault="00900183" w:rsidP="00C25CD9">
      <w:pPr>
        <w:pStyle w:val="Listtoplevel"/>
        <w:numPr>
          <w:ilvl w:val="0"/>
          <w:numId w:val="0"/>
        </w:numPr>
        <w:spacing w:before="0"/>
        <w:ind w:left="4253"/>
        <w:rPr>
          <w:b/>
          <w:bCs/>
          <w:sz w:val="20"/>
          <w:szCs w:val="10"/>
          <w:lang w:eastAsia="en-NZ"/>
        </w:rPr>
      </w:pPr>
      <w:r w:rsidRPr="00900183">
        <w:rPr>
          <w:b/>
          <w:bCs/>
          <w:lang w:eastAsia="en-NZ"/>
        </w:rPr>
        <w:t>PO Box 3175</w:t>
      </w:r>
      <w:r w:rsidRPr="00900183">
        <w:rPr>
          <w:b/>
          <w:bCs/>
          <w:lang w:eastAsia="en-NZ"/>
        </w:rPr>
        <w:br/>
      </w:r>
    </w:p>
    <w:p w14:paraId="079B9441" w14:textId="25D89658" w:rsidR="00900183" w:rsidRPr="00900183" w:rsidRDefault="00900183" w:rsidP="00C25CD9">
      <w:pPr>
        <w:pStyle w:val="Listtoplevel"/>
        <w:numPr>
          <w:ilvl w:val="0"/>
          <w:numId w:val="0"/>
        </w:numPr>
        <w:spacing w:before="0"/>
        <w:ind w:left="4253"/>
        <w:rPr>
          <w:b/>
          <w:bCs/>
          <w:lang w:eastAsia="en-NZ"/>
        </w:rPr>
      </w:pPr>
      <w:r w:rsidRPr="00900183">
        <w:rPr>
          <w:b/>
          <w:bCs/>
          <w:lang w:eastAsia="en-NZ"/>
        </w:rPr>
        <w:t>Wellington 6140</w:t>
      </w:r>
    </w:p>
    <w:p w14:paraId="57FA325E" w14:textId="77777777" w:rsidR="00CE5FB3" w:rsidRPr="00C25CD9" w:rsidRDefault="00CE5FB3" w:rsidP="00CE5FB3">
      <w:pPr>
        <w:rPr>
          <w:sz w:val="20"/>
          <w:szCs w:val="12"/>
          <w:lang w:eastAsia="en-NZ"/>
        </w:rPr>
      </w:pPr>
    </w:p>
    <w:p w14:paraId="346B3064" w14:textId="77777777" w:rsidR="00CE5FB3" w:rsidRPr="00C25CD9" w:rsidRDefault="00CE5FB3" w:rsidP="00CE5FB3">
      <w:pPr>
        <w:rPr>
          <w:sz w:val="20"/>
          <w:szCs w:val="12"/>
          <w:lang w:eastAsia="en-NZ"/>
        </w:rPr>
      </w:pPr>
      <w:r w:rsidRPr="00C25CD9">
        <w:rPr>
          <w:noProof/>
          <w:sz w:val="20"/>
          <w:szCs w:val="12"/>
          <w:lang w:eastAsia="en-NZ"/>
        </w:rPr>
        <mc:AlternateContent>
          <mc:Choice Requires="wpg">
            <w:drawing>
              <wp:anchor distT="0" distB="0" distL="114300" distR="114300" simplePos="0" relativeHeight="252325888" behindDoc="0" locked="0" layoutInCell="1" allowOverlap="1" wp14:anchorId="311C6AD4" wp14:editId="1527E75B">
                <wp:simplePos x="0" y="0"/>
                <wp:positionH relativeFrom="column">
                  <wp:posOffset>-63354</wp:posOffset>
                </wp:positionH>
                <wp:positionV relativeFrom="paragraph">
                  <wp:posOffset>51258</wp:posOffset>
                </wp:positionV>
                <wp:extent cx="1708150" cy="800100"/>
                <wp:effectExtent l="0" t="0" r="6350" b="0"/>
                <wp:wrapNone/>
                <wp:docPr id="1215475761" name="Group 12154757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8150" cy="800100"/>
                          <a:chOff x="0" y="0"/>
                          <a:chExt cx="1708150" cy="800100"/>
                        </a:xfrm>
                      </wpg:grpSpPr>
                      <pic:pic xmlns:pic="http://schemas.openxmlformats.org/drawingml/2006/picture">
                        <pic:nvPicPr>
                          <pic:cNvPr id="1215475762" name="Picture 12154757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475763" name="Picture 121547576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805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54C228E" id="Group 1215475761" o:spid="_x0000_s1026" alt="&quot;&quot;" style="position:absolute;margin-left:-5pt;margin-top:4.05pt;width:134.5pt;height:63pt;z-index:252325888;mso-width-relative:margin" coordsize="17081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">
                <v:shape id="Picture 1215475762" o:spid="_x0000_s1027" type="#_x0000_t75" alt="&quot;&quot;" style="position:absolute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">
                  <v:imagedata r:id="rId49" o:title=""/>
                </v:shape>
                <v:shape id="Picture 1215475763" o:spid="_x0000_s1028" type="#_x0000_t75" alt="&quot;&quot;" style="position:absolute;left:9080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">
                  <v:imagedata r:id="rId50" o:title=""/>
                </v:shape>
              </v:group>
            </w:pict>
          </mc:Fallback>
        </mc:AlternateContent>
      </w:r>
    </w:p>
    <w:p w14:paraId="4A2CB781" w14:textId="3A9238B0" w:rsidR="00900183" w:rsidRDefault="00D31D78" w:rsidP="00CE5FB3">
      <w:r>
        <w:rPr>
          <w:lang w:eastAsia="en-NZ"/>
        </w:rPr>
        <w:t>Send</w:t>
      </w:r>
      <w:r w:rsidR="00CE5FB3">
        <w:rPr>
          <w:lang w:eastAsia="en-NZ"/>
        </w:rPr>
        <w:t xml:space="preserve"> us your feedback by</w:t>
      </w:r>
      <w:r w:rsidR="00CE5FB3">
        <w:rPr>
          <w:lang w:eastAsia="en-NZ"/>
        </w:rPr>
        <w:br/>
      </w:r>
      <w:r w:rsidR="00CE5FB3" w:rsidRPr="000359B0">
        <w:rPr>
          <w:b/>
          <w:bCs/>
          <w:lang w:eastAsia="en-NZ"/>
        </w:rPr>
        <w:t>22 March 2026</w:t>
      </w:r>
      <w:r w:rsidR="006C5AB5">
        <w:rPr>
          <w:b/>
          <w:bCs/>
          <w:lang w:eastAsia="en-NZ"/>
        </w:rPr>
        <w:t>.</w:t>
      </w:r>
    </w:p>
    <w:p w14:paraId="3A1FBD07" w14:textId="77777777" w:rsidR="00565F75" w:rsidRDefault="00565F75" w:rsidP="00FB6364">
      <w:pPr>
        <w:spacing w:line="336" w:lineRule="auto"/>
        <w:rPr>
          <w:lang w:val="en-NZ" w:eastAsia="en-NZ"/>
        </w:rPr>
      </w:pPr>
    </w:p>
    <w:p w14:paraId="13F9FD27" w14:textId="78718CEB" w:rsidR="00565F75" w:rsidRDefault="00565F75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3089617E" w14:textId="6EA390E1" w:rsidR="00FB6364" w:rsidRDefault="00FB6364" w:rsidP="00FB6364">
      <w:pPr>
        <w:spacing w:line="336" w:lineRule="auto"/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622848" behindDoc="0" locked="0" layoutInCell="1" allowOverlap="1" wp14:anchorId="7A10ED50" wp14:editId="18523731">
            <wp:simplePos x="0" y="0"/>
            <wp:positionH relativeFrom="margin">
              <wp:align>left</wp:align>
            </wp:positionH>
            <wp:positionV relativeFrom="paragraph">
              <wp:posOffset>-268171</wp:posOffset>
            </wp:positionV>
            <wp:extent cx="1395663" cy="1395663"/>
            <wp:effectExtent l="0" t="0" r="0" b="0"/>
            <wp:wrapNone/>
            <wp:docPr id="2096651516" name="Picture 20966515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651516" name="Picture 20966515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395663" cy="1395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 w:eastAsia="en-NZ"/>
        </w:rPr>
        <w:t xml:space="preserve">This document includes a </w:t>
      </w:r>
      <w:r w:rsidRPr="004047C2">
        <w:rPr>
          <w:lang w:val="en-NZ" w:eastAsia="en-NZ"/>
        </w:rPr>
        <w:t>quote</w:t>
      </w:r>
      <w:r>
        <w:rPr>
          <w:b/>
          <w:bCs/>
          <w:lang w:val="en-NZ" w:eastAsia="en-NZ"/>
        </w:rPr>
        <w:t xml:space="preserve"> </w:t>
      </w:r>
      <w:r w:rsidRPr="004047C2">
        <w:rPr>
          <w:lang w:val="en-NZ" w:eastAsia="en-NZ"/>
        </w:rPr>
        <w:t xml:space="preserve">which </w:t>
      </w:r>
      <w:r>
        <w:rPr>
          <w:lang w:val="en-NZ" w:eastAsia="en-NZ"/>
        </w:rPr>
        <w:t xml:space="preserve">is words </w:t>
      </w:r>
      <w:r w:rsidR="006C5AB5">
        <w:rPr>
          <w:lang w:val="en-NZ" w:eastAsia="en-NZ"/>
        </w:rPr>
        <w:t xml:space="preserve">someone has </w:t>
      </w:r>
      <w:r>
        <w:rPr>
          <w:lang w:val="en-NZ" w:eastAsia="en-NZ"/>
        </w:rPr>
        <w:t>said.</w:t>
      </w:r>
    </w:p>
    <w:p w14:paraId="216DF70B" w14:textId="77777777" w:rsidR="00FB6364" w:rsidRDefault="00FB6364" w:rsidP="00FB6364">
      <w:pPr>
        <w:spacing w:line="336" w:lineRule="auto"/>
        <w:rPr>
          <w:lang w:val="en-NZ" w:eastAsia="en-NZ"/>
        </w:rPr>
      </w:pPr>
    </w:p>
    <w:p w14:paraId="12AB136D" w14:textId="77777777" w:rsidR="00FB6364" w:rsidRDefault="00FB6364" w:rsidP="00FB6364">
      <w:pPr>
        <w:spacing w:line="336" w:lineRule="auto"/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2621824" behindDoc="0" locked="0" layoutInCell="1" allowOverlap="1" wp14:anchorId="52E4D5E6" wp14:editId="6DBCB368">
            <wp:simplePos x="0" y="0"/>
            <wp:positionH relativeFrom="margin">
              <wp:posOffset>-635</wp:posOffset>
            </wp:positionH>
            <wp:positionV relativeFrom="paragraph">
              <wp:posOffset>201964</wp:posOffset>
            </wp:positionV>
            <wp:extent cx="1193165" cy="1528445"/>
            <wp:effectExtent l="0" t="0" r="6985" b="0"/>
            <wp:wrapNone/>
            <wp:docPr id="1644713393" name="Picture 1644713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713393" name="Picture 1644713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193165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14F970" w14:textId="6A88862E" w:rsidR="00FB6364" w:rsidRDefault="00FB6364" w:rsidP="00FB6364">
      <w:pPr>
        <w:spacing w:line="336" w:lineRule="auto"/>
        <w:rPr>
          <w:lang w:val="en-NZ" w:eastAsia="en-NZ"/>
        </w:rPr>
      </w:pPr>
      <w:r>
        <w:rPr>
          <w:lang w:val="en-NZ" w:eastAsia="en-NZ"/>
        </w:rPr>
        <w:t>The quote is:</w:t>
      </w:r>
    </w:p>
    <w:p w14:paraId="67B22A68" w14:textId="77777777" w:rsidR="00FB6364" w:rsidRDefault="00FB6364" w:rsidP="00FB6364">
      <w:pPr>
        <w:pStyle w:val="Listtoplevel"/>
        <w:rPr>
          <w:lang w:eastAsia="en-NZ"/>
        </w:rPr>
      </w:pPr>
      <w:r w:rsidRPr="004047C2">
        <w:rPr>
          <w:b/>
          <w:bCs/>
          <w:lang w:eastAsia="en-NZ"/>
        </w:rPr>
        <w:t>not</w:t>
      </w:r>
      <w:r>
        <w:rPr>
          <w:lang w:eastAsia="en-NZ"/>
        </w:rPr>
        <w:t xml:space="preserve"> in Easy Read</w:t>
      </w:r>
    </w:p>
    <w:p w14:paraId="3911C720" w14:textId="77777777" w:rsidR="00FB6364" w:rsidRDefault="00FB6364" w:rsidP="00FB6364">
      <w:pPr>
        <w:pStyle w:val="Listtoplevel"/>
        <w:rPr>
          <w:lang w:eastAsia="en-NZ"/>
        </w:rPr>
      </w:pPr>
      <w:r>
        <mc:AlternateContent>
          <mc:Choice Requires="wps">
            <w:drawing>
              <wp:anchor distT="0" distB="0" distL="114300" distR="114300" simplePos="0" relativeHeight="252620800" behindDoc="0" locked="0" layoutInCell="1" allowOverlap="1" wp14:anchorId="74E80B38" wp14:editId="425D1141">
                <wp:simplePos x="0" y="0"/>
                <wp:positionH relativeFrom="margin">
                  <wp:align>left</wp:align>
                </wp:positionH>
                <wp:positionV relativeFrom="paragraph">
                  <wp:posOffset>406400</wp:posOffset>
                </wp:positionV>
                <wp:extent cx="1934210" cy="548005"/>
                <wp:effectExtent l="0" t="0" r="8890" b="4445"/>
                <wp:wrapNone/>
                <wp:docPr id="110949304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210" cy="5480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D31877" id="Rectangle 1" o:spid="_x0000_s1026" alt="&quot;&quot;" style="position:absolute;margin-left:0;margin-top:32pt;width:152.3pt;height:43.15pt;z-index:2526208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" fillcolor="#c5e0b3 [1305]" stroked="f" strokeweight="1pt">
                <w10:wrap anchorx="margin"/>
              </v:rect>
            </w:pict>
          </mc:Fallback>
        </mc:AlternateContent>
      </w:r>
      <w:r>
        <w:rPr>
          <w:lang w:eastAsia="en-NZ"/>
        </w:rPr>
        <w:t xml:space="preserve">in a green box. </w:t>
      </w:r>
    </w:p>
    <w:p w14:paraId="1976EBC4" w14:textId="77777777" w:rsidR="00FB6364" w:rsidRDefault="00FB6364" w:rsidP="00900183"/>
    <w:p w14:paraId="5B2EE162" w14:textId="0F63CE77" w:rsidR="00FB6364" w:rsidRDefault="00C25CD9" w:rsidP="00900183">
      <w:r>
        <w:rPr>
          <w:noProof/>
          <w:lang w:val="en-NZ" w:eastAsia="en-NZ"/>
        </w:rPr>
        <w:drawing>
          <wp:anchor distT="0" distB="0" distL="114300" distR="114300" simplePos="0" relativeHeight="252624896" behindDoc="0" locked="0" layoutInCell="1" allowOverlap="1" wp14:anchorId="0BB07E93" wp14:editId="1BBACE56">
            <wp:simplePos x="0" y="0"/>
            <wp:positionH relativeFrom="margin">
              <wp:posOffset>635</wp:posOffset>
            </wp:positionH>
            <wp:positionV relativeFrom="paragraph">
              <wp:posOffset>337185</wp:posOffset>
            </wp:positionV>
            <wp:extent cx="2038350" cy="2946344"/>
            <wp:effectExtent l="19050" t="19050" r="19050" b="26035"/>
            <wp:wrapNone/>
            <wp:docPr id="1028114325" name="Picture 10281143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114325" name="Picture 10281143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9463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514F5E" w14:textId="346B31D7" w:rsidR="00900183" w:rsidRDefault="00D36A3C" w:rsidP="00900183">
      <w:r>
        <w:t xml:space="preserve">For information about the proposals you can read the </w:t>
      </w:r>
      <w:r w:rsidR="00900183">
        <w:t>Easy Read</w:t>
      </w:r>
      <w:r>
        <w:t xml:space="preserve"> </w:t>
      </w:r>
      <w:r w:rsidRPr="00D36A3C">
        <w:rPr>
          <w:b/>
          <w:bCs/>
        </w:rPr>
        <w:t>Summary: Improving the Total Mobility scheme</w:t>
      </w:r>
      <w:r w:rsidR="00900183">
        <w:t>:</w:t>
      </w:r>
    </w:p>
    <w:p w14:paraId="665EAE3A" w14:textId="77777777" w:rsidR="00900183" w:rsidRDefault="00900183" w:rsidP="00900183"/>
    <w:p w14:paraId="341D5BF6" w14:textId="6DA3D233" w:rsidR="00423F3E" w:rsidRPr="00C25CD9" w:rsidRDefault="00C25CD9" w:rsidP="00900183">
      <w:pPr>
        <w:rPr>
          <w:b/>
          <w:bCs/>
          <w:iCs/>
          <w:lang w:eastAsia="en-NZ"/>
        </w:rPr>
      </w:pPr>
      <w:r w:rsidRPr="00C25CD9">
        <w:rPr>
          <w:b/>
          <w:bCs/>
          <w:iCs/>
          <w:lang w:eastAsia="en-NZ"/>
        </w:rPr>
        <w:t>https://tinyurl.com/36jzta2j</w:t>
      </w:r>
    </w:p>
    <w:p w14:paraId="5A3EC8C7" w14:textId="77777777" w:rsidR="00423F3E" w:rsidRDefault="00423F3E" w:rsidP="00900183">
      <w:pPr>
        <w:rPr>
          <w:iCs/>
          <w:lang w:eastAsia="en-NZ"/>
        </w:rPr>
      </w:pPr>
    </w:p>
    <w:p w14:paraId="3D523F69" w14:textId="77777777" w:rsidR="00423F3E" w:rsidRDefault="00423F3E">
      <w:pPr>
        <w:spacing w:line="240" w:lineRule="auto"/>
        <w:ind w:left="0"/>
        <w:rPr>
          <w:iCs/>
          <w:lang w:eastAsia="en-NZ"/>
        </w:rPr>
      </w:pPr>
      <w:r>
        <w:rPr>
          <w:iCs/>
          <w:lang w:eastAsia="en-NZ"/>
        </w:rPr>
        <w:br w:type="page"/>
      </w:r>
    </w:p>
    <w:p w14:paraId="04A7075B" w14:textId="7C26BC98" w:rsidR="005D3A72" w:rsidRDefault="005D3A72" w:rsidP="005D3A72">
      <w:pPr>
        <w:pStyle w:val="Heading1"/>
        <w:rPr>
          <w:lang w:eastAsia="en-NZ"/>
        </w:rPr>
      </w:pPr>
      <w:r>
        <w:rPr>
          <w:lang w:eastAsia="en-NZ"/>
        </w:rPr>
        <w:lastRenderedPageBreak/>
        <w:t>Information about you</w:t>
      </w:r>
    </w:p>
    <w:p w14:paraId="1C99F678" w14:textId="77777777" w:rsidR="005D3A72" w:rsidRDefault="005D3A72" w:rsidP="005D3A72">
      <w:pPr>
        <w:rPr>
          <w:lang w:eastAsia="en-NZ"/>
        </w:rPr>
      </w:pPr>
    </w:p>
    <w:p w14:paraId="72E3A5B0" w14:textId="0CCC31C6" w:rsidR="005D3A72" w:rsidRDefault="000A625B" w:rsidP="005D3A72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02016" behindDoc="0" locked="0" layoutInCell="1" allowOverlap="1" wp14:anchorId="109E2D75" wp14:editId="1A5F53F2">
            <wp:simplePos x="0" y="0"/>
            <wp:positionH relativeFrom="margin">
              <wp:align>left</wp:align>
            </wp:positionH>
            <wp:positionV relativeFrom="paragraph">
              <wp:posOffset>12734</wp:posOffset>
            </wp:positionV>
            <wp:extent cx="1115049" cy="1010652"/>
            <wp:effectExtent l="0" t="0" r="9525" b="0"/>
            <wp:wrapNone/>
            <wp:docPr id="633763351" name="Picture 6337633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DA0261" w14:textId="77777777" w:rsidR="005D3A72" w:rsidRDefault="005D3A72" w:rsidP="005D3A72">
      <w:pPr>
        <w:spacing w:line="336" w:lineRule="auto"/>
        <w:rPr>
          <w:lang w:eastAsia="en-NZ"/>
        </w:rPr>
      </w:pPr>
      <w:r>
        <w:rPr>
          <w:lang w:eastAsia="en-NZ"/>
        </w:rPr>
        <w:t>Tick the box that is right for you.</w:t>
      </w:r>
    </w:p>
    <w:p w14:paraId="2ED7BEBA" w14:textId="77777777" w:rsidR="005D3A72" w:rsidRDefault="005D3A72" w:rsidP="005D3A72">
      <w:pPr>
        <w:spacing w:line="336" w:lineRule="auto"/>
        <w:rPr>
          <w:lang w:eastAsia="en-NZ"/>
        </w:rPr>
      </w:pPr>
    </w:p>
    <w:p w14:paraId="523C3105" w14:textId="77777777" w:rsidR="005D3A72" w:rsidRDefault="005D3A72" w:rsidP="005D3A72">
      <w:pPr>
        <w:spacing w:line="336" w:lineRule="auto"/>
        <w:rPr>
          <w:lang w:eastAsia="en-NZ"/>
        </w:rPr>
      </w:pPr>
    </w:p>
    <w:p w14:paraId="080136BB" w14:textId="64E72526" w:rsidR="005D3A72" w:rsidRDefault="000A625B" w:rsidP="005D3A72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04064" behindDoc="0" locked="0" layoutInCell="1" allowOverlap="1" wp14:anchorId="472F6024" wp14:editId="6C19AC7B">
            <wp:simplePos x="0" y="0"/>
            <wp:positionH relativeFrom="margin">
              <wp:align>left</wp:align>
            </wp:positionH>
            <wp:positionV relativeFrom="paragraph">
              <wp:posOffset>101032</wp:posOffset>
            </wp:positionV>
            <wp:extent cx="1381598" cy="1337911"/>
            <wp:effectExtent l="0" t="0" r="0" b="0"/>
            <wp:wrapNone/>
            <wp:docPr id="460918849" name="Picture 4609188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918849" name="Picture 4609188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84633" cy="134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3A72">
        <w:rPr>
          <w:lang w:eastAsia="en-NZ"/>
        </w:rPr>
        <w:t>Are you giving feedback for:</w:t>
      </w:r>
    </w:p>
    <w:p w14:paraId="319D5C48" w14:textId="494B32C2" w:rsidR="005D3A72" w:rsidRDefault="005D3A72" w:rsidP="005D3A72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1B8E56C3" wp14:editId="0C59217D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77434621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6FB751" id="Rectangle 5" o:spid="_x0000_s1026" alt="&quot;&quot;" style="position:absolute;margin-left:182.65pt;margin-top:23.8pt;width:28.35pt;height:28.35p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7CEA0068" w14:textId="57213FB8" w:rsidR="005D3A72" w:rsidRDefault="005D3A72" w:rsidP="005D3A72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yourself</w:t>
      </w:r>
    </w:p>
    <w:p w14:paraId="381E9636" w14:textId="77777777" w:rsidR="005D3A72" w:rsidRDefault="005D3A72" w:rsidP="005D3A72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1613C629" wp14:editId="3D3D4109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179477830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6BF6D6" id="Rectangle 5" o:spid="_x0000_s1026" alt="&quot;&quot;" style="position:absolute;margin-left:182.25pt;margin-top:23.85pt;width:28.3pt;height:28.3pt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087555FC" w14:textId="319666D6" w:rsidR="005D3A72" w:rsidRDefault="005D3A72" w:rsidP="005D3A72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someone else</w:t>
      </w:r>
    </w:p>
    <w:p w14:paraId="18705926" w14:textId="6C780A53" w:rsidR="005D3A72" w:rsidRDefault="000A625B" w:rsidP="005D3A72">
      <w:pPr>
        <w:pStyle w:val="Checkboxes"/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06112" behindDoc="0" locked="0" layoutInCell="1" allowOverlap="1" wp14:anchorId="4887B2D6" wp14:editId="5783272A">
            <wp:simplePos x="0" y="0"/>
            <wp:positionH relativeFrom="margin">
              <wp:align>left</wp:align>
            </wp:positionH>
            <wp:positionV relativeFrom="paragraph">
              <wp:posOffset>230305</wp:posOffset>
            </wp:positionV>
            <wp:extent cx="1270535" cy="1270535"/>
            <wp:effectExtent l="0" t="0" r="6350" b="6350"/>
            <wp:wrapNone/>
            <wp:docPr id="1256273127" name="Picture 12562731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273127" name="Picture 1256273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270535" cy="12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3A72">
        <w:rPr>
          <w:noProof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653C61BE" wp14:editId="5722DC61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124305820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3F869D" id="Rectangle 5" o:spid="_x0000_s1026" alt="&quot;&quot;" style="position:absolute;margin-left:182.6pt;margin-top:23.6pt;width:28.3pt;height:28.3pt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59EE357" w14:textId="1AD80657" w:rsidR="005D3A72" w:rsidRDefault="005D3A72" w:rsidP="005D3A72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a group of people</w:t>
      </w:r>
    </w:p>
    <w:p w14:paraId="0E93CC64" w14:textId="6DDC010D" w:rsidR="005D3A72" w:rsidRDefault="005D3A72" w:rsidP="005D3A72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77D98E01" wp14:editId="4FF27EC4">
                <wp:simplePos x="0" y="0"/>
                <wp:positionH relativeFrom="column">
                  <wp:posOffset>2315210</wp:posOffset>
                </wp:positionH>
                <wp:positionV relativeFrom="paragraph">
                  <wp:posOffset>307240</wp:posOffset>
                </wp:positionV>
                <wp:extent cx="359410" cy="359410"/>
                <wp:effectExtent l="0" t="0" r="21590" b="21590"/>
                <wp:wrapNone/>
                <wp:docPr id="119565416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01A3B0" id="Rectangle 5" o:spid="_x0000_s1026" alt="&quot;&quot;" style="position:absolute;margin-left:182.3pt;margin-top:24.2pt;width:28.3pt;height:28.3pt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8NGaj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2918CDEA" w14:textId="291499EA" w:rsidR="005D3A72" w:rsidRDefault="007878EA" w:rsidP="005D3A72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 xml:space="preserve">an </w:t>
      </w:r>
      <w:r w:rsidR="005D3A72">
        <w:rPr>
          <w:lang w:eastAsia="en-NZ"/>
        </w:rPr>
        <w:t>organisation?</w:t>
      </w:r>
    </w:p>
    <w:p w14:paraId="76112AE7" w14:textId="77777777" w:rsidR="005D3A72" w:rsidRDefault="005D3A72" w:rsidP="005D3A72">
      <w:pPr>
        <w:rPr>
          <w:lang w:eastAsia="en-NZ"/>
        </w:rPr>
      </w:pPr>
    </w:p>
    <w:p w14:paraId="37F428A8" w14:textId="657E6E1D" w:rsidR="005D3A72" w:rsidRDefault="005D3A72" w:rsidP="005D3A72">
      <w:pPr>
        <w:rPr>
          <w:lang w:eastAsia="en-NZ"/>
        </w:rPr>
      </w:pPr>
    </w:p>
    <w:p w14:paraId="23C20256" w14:textId="3E53411A" w:rsidR="005D3A72" w:rsidRDefault="000A625B" w:rsidP="005D3A72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08160" behindDoc="0" locked="0" layoutInCell="1" allowOverlap="1" wp14:anchorId="6A3C4CC7" wp14:editId="1AF551DF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280795" cy="1106805"/>
            <wp:effectExtent l="0" t="0" r="0" b="0"/>
            <wp:wrapNone/>
            <wp:docPr id="94965578" name="Picture 949655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65578" name="Picture 949655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28079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3A72">
        <w:rPr>
          <w:lang w:eastAsia="en-NZ"/>
        </w:rPr>
        <w:t xml:space="preserve">If you are giving feedback for a group or organisation please </w:t>
      </w:r>
      <w:r>
        <w:rPr>
          <w:lang w:eastAsia="en-NZ"/>
        </w:rPr>
        <w:t xml:space="preserve">put </w:t>
      </w:r>
      <w:r w:rsidR="005D3A72">
        <w:rPr>
          <w:lang w:eastAsia="en-NZ"/>
        </w:rPr>
        <w:t xml:space="preserve">the name in the box below. </w:t>
      </w:r>
    </w:p>
    <w:p w14:paraId="02E57D52" w14:textId="6327D787" w:rsidR="005D3A72" w:rsidRDefault="005D3A72" w:rsidP="005D3A72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0A8449D0" wp14:editId="0A85AED9">
                <wp:simplePos x="0" y="0"/>
                <wp:positionH relativeFrom="margin">
                  <wp:align>left</wp:align>
                </wp:positionH>
                <wp:positionV relativeFrom="paragraph">
                  <wp:posOffset>270042</wp:posOffset>
                </wp:positionV>
                <wp:extent cx="5805170" cy="1559292"/>
                <wp:effectExtent l="0" t="0" r="24130" b="22225"/>
                <wp:wrapNone/>
                <wp:docPr id="211536013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155929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4E663F" id="Rectangle 5" o:spid="_x0000_s1026" alt="&quot;&quot;" style="position:absolute;margin-left:0;margin-top:21.25pt;width:457.1pt;height:122.8pt;z-index:252411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" filled="f" strokecolor="black [3213]" strokeweight="1pt">
                <w10:wrap anchorx="margin"/>
              </v:rect>
            </w:pict>
          </mc:Fallback>
        </mc:AlternateContent>
      </w:r>
    </w:p>
    <w:p w14:paraId="1D79442B" w14:textId="77777777" w:rsidR="005D3A72" w:rsidRDefault="005D3A72" w:rsidP="005D3A72">
      <w:pPr>
        <w:rPr>
          <w:lang w:eastAsia="en-NZ"/>
        </w:rPr>
      </w:pPr>
    </w:p>
    <w:p w14:paraId="02B7FE2B" w14:textId="37A04BF2" w:rsidR="005D3A72" w:rsidRDefault="005D3A72" w:rsidP="005D3A72">
      <w:pPr>
        <w:spacing w:line="336" w:lineRule="auto"/>
        <w:rPr>
          <w:lang w:eastAsia="en-NZ"/>
        </w:rPr>
      </w:pPr>
    </w:p>
    <w:p w14:paraId="793DC989" w14:textId="77777777" w:rsidR="005D3A72" w:rsidRDefault="005D3A72" w:rsidP="005D3A72">
      <w:pPr>
        <w:pStyle w:val="Checkboxes"/>
        <w:rPr>
          <w:lang w:eastAsia="en-NZ"/>
        </w:rPr>
      </w:pPr>
    </w:p>
    <w:p w14:paraId="0925C336" w14:textId="77777777" w:rsidR="005D3A72" w:rsidRDefault="005D3A72" w:rsidP="005D3A72">
      <w:pPr>
        <w:rPr>
          <w:lang w:eastAsia="en-NZ"/>
        </w:rPr>
      </w:pPr>
    </w:p>
    <w:p w14:paraId="10F9DF22" w14:textId="3575CAB5" w:rsidR="002E0884" w:rsidRDefault="000A19A9" w:rsidP="002E0884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10208" behindDoc="0" locked="0" layoutInCell="1" allowOverlap="1" wp14:anchorId="02EE60D8" wp14:editId="0A3E6FC6">
            <wp:simplePos x="0" y="0"/>
            <wp:positionH relativeFrom="margin">
              <wp:align>left</wp:align>
            </wp:positionH>
            <wp:positionV relativeFrom="paragraph">
              <wp:posOffset>-115503</wp:posOffset>
            </wp:positionV>
            <wp:extent cx="1115049" cy="1010652"/>
            <wp:effectExtent l="0" t="0" r="9525" b="0"/>
            <wp:wrapNone/>
            <wp:docPr id="1198663610" name="Picture 11986636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884">
        <w:rPr>
          <w:lang w:eastAsia="en-NZ"/>
        </w:rPr>
        <w:t>Tick the box that is right for you.</w:t>
      </w:r>
    </w:p>
    <w:p w14:paraId="4171894B" w14:textId="77777777" w:rsidR="002E0884" w:rsidRDefault="002E0884" w:rsidP="00CA7033">
      <w:pPr>
        <w:spacing w:line="336" w:lineRule="auto"/>
        <w:rPr>
          <w:lang w:eastAsia="en-NZ"/>
        </w:rPr>
      </w:pPr>
    </w:p>
    <w:p w14:paraId="716A2AD3" w14:textId="77777777" w:rsidR="002E0884" w:rsidRDefault="002E0884" w:rsidP="00CA7033">
      <w:pPr>
        <w:spacing w:line="336" w:lineRule="auto"/>
        <w:rPr>
          <w:lang w:eastAsia="en-NZ"/>
        </w:rPr>
      </w:pPr>
    </w:p>
    <w:p w14:paraId="1158965F" w14:textId="3BACDB69" w:rsidR="00CA7033" w:rsidRDefault="00CA7033" w:rsidP="00CA7033">
      <w:pPr>
        <w:spacing w:line="336" w:lineRule="auto"/>
        <w:rPr>
          <w:lang w:eastAsia="en-NZ"/>
        </w:rPr>
      </w:pPr>
      <w:r>
        <w:rPr>
          <w:lang w:eastAsia="en-NZ"/>
        </w:rPr>
        <w:t>What is your connection to Total Mobility?</w:t>
      </w:r>
    </w:p>
    <w:p w14:paraId="0E8D776F" w14:textId="7404B10B" w:rsidR="00CA7033" w:rsidRDefault="000A19A9" w:rsidP="00CA7033">
      <w:pPr>
        <w:pStyle w:val="Checkboxes"/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16352" behindDoc="0" locked="0" layoutInCell="1" allowOverlap="1" wp14:anchorId="3813D742" wp14:editId="236C9251">
            <wp:simplePos x="0" y="0"/>
            <wp:positionH relativeFrom="margin">
              <wp:align>left</wp:align>
            </wp:positionH>
            <wp:positionV relativeFrom="paragraph">
              <wp:posOffset>215800</wp:posOffset>
            </wp:positionV>
            <wp:extent cx="1372870" cy="1372870"/>
            <wp:effectExtent l="0" t="0" r="0" b="0"/>
            <wp:wrapNone/>
            <wp:docPr id="1771278745" name="Picture 17712787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278745" name="Picture 17712787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373987" cy="1373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033">
        <w:rPr>
          <w:noProof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06156AEE" wp14:editId="75CBEF2E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09339031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05776E" id="Rectangle 5" o:spid="_x0000_s1026" alt="&quot;&quot;" style="position:absolute;margin-left:182.65pt;margin-top:23.8pt;width:28.35pt;height:28.35pt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642B8449" w14:textId="069A99A3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use Total Mobility</w:t>
      </w:r>
    </w:p>
    <w:p w14:paraId="747ECFBD" w14:textId="3C02D343" w:rsidR="00CA7033" w:rsidRDefault="00CA7033" w:rsidP="00CA7033">
      <w:pPr>
        <w:pStyle w:val="Checkboxes"/>
        <w:spacing w:line="336" w:lineRule="auto"/>
        <w:rPr>
          <w:lang w:eastAsia="en-NZ"/>
        </w:rPr>
      </w:pPr>
    </w:p>
    <w:p w14:paraId="3FF48317" w14:textId="536F78E5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21120" behindDoc="0" locked="0" layoutInCell="1" allowOverlap="1" wp14:anchorId="554C8FBD" wp14:editId="428E60DC">
                <wp:simplePos x="0" y="0"/>
                <wp:positionH relativeFrom="column">
                  <wp:posOffset>2314575</wp:posOffset>
                </wp:positionH>
                <wp:positionV relativeFrom="paragraph">
                  <wp:posOffset>118645</wp:posOffset>
                </wp:positionV>
                <wp:extent cx="359410" cy="359410"/>
                <wp:effectExtent l="0" t="0" r="21590" b="21590"/>
                <wp:wrapNone/>
                <wp:docPr id="92905556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D77D11" id="Rectangle 5" o:spid="_x0000_s1026" alt="&quot;&quot;" style="position:absolute;margin-left:182.25pt;margin-top:9.35pt;width:28.3pt;height:28.3pt;z-index:25242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N/d4N4QAA&#10;AAkBAAAPAAAAAAAAAAAAAAAAANMEAABkcnMvZG93bnJldi54bWxQSwUGAAAAAAQABADzAAAA4QUA&#10;AAAA&#10;" filled="f" strokecolor="black [3213]" strokeweight="1pt"/>
            </w:pict>
          </mc:Fallback>
        </mc:AlternateContent>
      </w:r>
      <w:r>
        <w:rPr>
          <w:lang w:eastAsia="en-NZ"/>
        </w:rPr>
        <w:t>I support someone who uses Total Mobility</w:t>
      </w:r>
    </w:p>
    <w:p w14:paraId="2255E5E5" w14:textId="525A3C2B" w:rsidR="00CA7033" w:rsidRDefault="00CA7033" w:rsidP="00CA7033">
      <w:pPr>
        <w:pStyle w:val="Checkboxes"/>
        <w:spacing w:line="336" w:lineRule="auto"/>
        <w:rPr>
          <w:lang w:eastAsia="en-NZ"/>
        </w:rPr>
      </w:pPr>
    </w:p>
    <w:p w14:paraId="5461422E" w14:textId="527AD2CB" w:rsidR="00CA7033" w:rsidRDefault="000A19A9" w:rsidP="00CA7033">
      <w:pPr>
        <w:pStyle w:val="Checkboxes"/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18400" behindDoc="0" locked="0" layoutInCell="1" allowOverlap="1" wp14:anchorId="0626761E" wp14:editId="0F0C57E1">
            <wp:simplePos x="0" y="0"/>
            <wp:positionH relativeFrom="margin">
              <wp:align>left</wp:align>
            </wp:positionH>
            <wp:positionV relativeFrom="paragraph">
              <wp:posOffset>49664</wp:posOffset>
            </wp:positionV>
            <wp:extent cx="1501542" cy="1126156"/>
            <wp:effectExtent l="0" t="0" r="3810" b="0"/>
            <wp:wrapNone/>
            <wp:docPr id="1430104271" name="Picture 14301042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104271" name="Picture 14301042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07704" cy="1130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033">
        <w:rPr>
          <w:noProof/>
        </w:rPr>
        <mc:AlternateContent>
          <mc:Choice Requires="wps">
            <w:drawing>
              <wp:anchor distT="0" distB="0" distL="114300" distR="114300" simplePos="0" relativeHeight="252422144" behindDoc="0" locked="0" layoutInCell="1" allowOverlap="1" wp14:anchorId="4682B534" wp14:editId="450B8832">
                <wp:simplePos x="0" y="0"/>
                <wp:positionH relativeFrom="column">
                  <wp:posOffset>2319020</wp:posOffset>
                </wp:positionH>
                <wp:positionV relativeFrom="paragraph">
                  <wp:posOffset>114835</wp:posOffset>
                </wp:positionV>
                <wp:extent cx="359410" cy="359410"/>
                <wp:effectExtent l="0" t="0" r="21590" b="21590"/>
                <wp:wrapNone/>
                <wp:docPr id="157707481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966914" id="Rectangle 5" o:spid="_x0000_s1026" alt="&quot;&quot;" style="position:absolute;margin-left:182.6pt;margin-top:9.05pt;width:28.3pt;height:28.3pt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8cFGR4QAA&#10;AAkBAAAPAAAAAAAAAAAAAAAAANMEAABkcnMvZG93bnJldi54bWxQSwUGAAAAAAQABADzAAAA4QUA&#10;AAAA&#10;" filled="f" strokecolor="black [3213]" strokeweight="1pt"/>
            </w:pict>
          </mc:Fallback>
        </mc:AlternateContent>
      </w:r>
      <w:r w:rsidR="00CA7033">
        <w:rPr>
          <w:lang w:eastAsia="en-NZ"/>
        </w:rPr>
        <w:t xml:space="preserve">I am a Total </w:t>
      </w:r>
      <w:r w:rsidR="00231608">
        <w:rPr>
          <w:lang w:eastAsia="en-NZ"/>
        </w:rPr>
        <w:t xml:space="preserve">Mobility </w:t>
      </w:r>
      <w:r w:rsidR="00CA7033">
        <w:rPr>
          <w:lang w:eastAsia="en-NZ"/>
        </w:rPr>
        <w:t>service provider</w:t>
      </w:r>
    </w:p>
    <w:p w14:paraId="3234BD32" w14:textId="77777777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23168" behindDoc="0" locked="0" layoutInCell="1" allowOverlap="1" wp14:anchorId="6B806EBD" wp14:editId="27168220">
                <wp:simplePos x="0" y="0"/>
                <wp:positionH relativeFrom="column">
                  <wp:posOffset>2315210</wp:posOffset>
                </wp:positionH>
                <wp:positionV relativeFrom="paragraph">
                  <wp:posOffset>297080</wp:posOffset>
                </wp:positionV>
                <wp:extent cx="359410" cy="359410"/>
                <wp:effectExtent l="0" t="0" r="21590" b="21590"/>
                <wp:wrapNone/>
                <wp:docPr id="131213251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7913A4" id="Rectangle 5" o:spid="_x0000_s1026" alt="&quot;&quot;" style="position:absolute;margin-left:182.3pt;margin-top:23.4pt;width:28.3pt;height:28.3pt;z-index:25242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SpWlQ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2C4B02E1" w14:textId="541964E1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am from a local council</w:t>
      </w:r>
    </w:p>
    <w:p w14:paraId="49E3B315" w14:textId="77777777" w:rsidR="00CA7033" w:rsidRDefault="00CA7033" w:rsidP="00CA7033">
      <w:pPr>
        <w:pStyle w:val="Checkboxes"/>
        <w:spacing w:line="336" w:lineRule="auto"/>
        <w:rPr>
          <w:lang w:eastAsia="en-NZ"/>
        </w:rPr>
      </w:pPr>
    </w:p>
    <w:p w14:paraId="79725563" w14:textId="53D54A8B" w:rsidR="00CA7033" w:rsidRDefault="000A19A9" w:rsidP="00CA7033">
      <w:pPr>
        <w:pStyle w:val="Checkboxes"/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20448" behindDoc="0" locked="0" layoutInCell="1" allowOverlap="1" wp14:anchorId="235EE282" wp14:editId="3484DD2A">
            <wp:simplePos x="0" y="0"/>
            <wp:positionH relativeFrom="margin">
              <wp:align>left</wp:align>
            </wp:positionH>
            <wp:positionV relativeFrom="paragraph">
              <wp:posOffset>11062</wp:posOffset>
            </wp:positionV>
            <wp:extent cx="1372870" cy="1372870"/>
            <wp:effectExtent l="0" t="0" r="0" b="0"/>
            <wp:wrapNone/>
            <wp:docPr id="2145936977" name="Picture 21459369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936977" name="Picture 21459369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77471" cy="1377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033">
        <w:rPr>
          <w:noProof/>
        </w:rPr>
        <mc:AlternateContent>
          <mc:Choice Requires="wps">
            <w:drawing>
              <wp:anchor distT="0" distB="0" distL="114300" distR="114300" simplePos="0" relativeHeight="252425216" behindDoc="0" locked="0" layoutInCell="1" allowOverlap="1" wp14:anchorId="421634D4" wp14:editId="580853CE">
                <wp:simplePos x="0" y="0"/>
                <wp:positionH relativeFrom="column">
                  <wp:posOffset>2314675</wp:posOffset>
                </wp:positionH>
                <wp:positionV relativeFrom="paragraph">
                  <wp:posOffset>103505</wp:posOffset>
                </wp:positionV>
                <wp:extent cx="359410" cy="359410"/>
                <wp:effectExtent l="0" t="0" r="21590" b="21590"/>
                <wp:wrapNone/>
                <wp:docPr id="2924752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5DE84" id="Rectangle 5" o:spid="_x0000_s1026" alt="&quot;&quot;" style="position:absolute;margin-left:182.25pt;margin-top:8.15pt;width:28.3pt;height:28.3pt;z-index:2524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Dy7vB4QAA&#10;AAkBAAAPAAAAAAAAAAAAAAAAANMEAABkcnMvZG93bnJldi54bWxQSwUGAAAAAAQABADzAAAA4QUA&#10;AAAA&#10;" filled="f" strokecolor="black [3213]" strokeweight="1pt"/>
            </w:pict>
          </mc:Fallback>
        </mc:AlternateContent>
      </w:r>
      <w:r w:rsidR="00CA7033">
        <w:rPr>
          <w:lang w:eastAsia="en-NZ"/>
        </w:rPr>
        <w:t xml:space="preserve">I am from a community group or organisation </w:t>
      </w:r>
    </w:p>
    <w:p w14:paraId="088F508F" w14:textId="26ED939F" w:rsidR="00CA7033" w:rsidRDefault="00CA7033" w:rsidP="00CA7033">
      <w:pPr>
        <w:pStyle w:val="Checkboxes"/>
        <w:spacing w:line="336" w:lineRule="auto"/>
        <w:rPr>
          <w:lang w:eastAsia="en-NZ"/>
        </w:rPr>
      </w:pPr>
    </w:p>
    <w:p w14:paraId="52D71E78" w14:textId="13816F8E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 wp14:anchorId="5C07A3CF" wp14:editId="26F80F3B">
                <wp:simplePos x="0" y="0"/>
                <wp:positionH relativeFrom="column">
                  <wp:posOffset>2306955</wp:posOffset>
                </wp:positionH>
                <wp:positionV relativeFrom="paragraph">
                  <wp:posOffset>85190</wp:posOffset>
                </wp:positionV>
                <wp:extent cx="359410" cy="359410"/>
                <wp:effectExtent l="0" t="0" r="21590" b="21590"/>
                <wp:wrapNone/>
                <wp:docPr id="167915394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5336B3" id="Rectangle 5" o:spid="_x0000_s1026" alt="&quot;&quot;" style="position:absolute;margin-left:181.65pt;margin-top:6.7pt;width:28.3pt;height:28.3pt;z-index:2524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/U/At4QAA&#10;AAkBAAAPAAAAAAAAAAAAAAAAANMEAABkcnMvZG93bnJldi54bWxQSwUGAAAAAAQABADzAAAA4QUA&#10;AAAA&#10;" filled="f" strokecolor="black [3213]" strokeweight="1pt"/>
            </w:pict>
          </mc:Fallback>
        </mc:AlternateContent>
      </w:r>
      <w:r w:rsidR="00BF47DD">
        <w:rPr>
          <w:lang w:eastAsia="en-NZ"/>
        </w:rPr>
        <w:t>s</w:t>
      </w:r>
      <w:r>
        <w:rPr>
          <w:lang w:eastAsia="en-NZ"/>
        </w:rPr>
        <w:t xml:space="preserve">omething else – </w:t>
      </w:r>
      <w:r w:rsidR="009C669E">
        <w:rPr>
          <w:lang w:eastAsia="en-NZ"/>
        </w:rPr>
        <w:t>put</w:t>
      </w:r>
      <w:r>
        <w:rPr>
          <w:lang w:eastAsia="en-NZ"/>
        </w:rPr>
        <w:t xml:space="preserve"> what this is in the box below:</w:t>
      </w:r>
    </w:p>
    <w:p w14:paraId="5636EB1C" w14:textId="3AB6EB51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29312" behindDoc="0" locked="0" layoutInCell="1" allowOverlap="1" wp14:anchorId="166E60D7" wp14:editId="137D8C7D">
                <wp:simplePos x="0" y="0"/>
                <wp:positionH relativeFrom="margin">
                  <wp:align>right</wp:align>
                </wp:positionH>
                <wp:positionV relativeFrom="paragraph">
                  <wp:posOffset>214062</wp:posOffset>
                </wp:positionV>
                <wp:extent cx="5718108" cy="1742739"/>
                <wp:effectExtent l="0" t="0" r="16510" b="10160"/>
                <wp:wrapNone/>
                <wp:docPr id="194453341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8108" cy="17427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1EFA5" id="Rectangle 5" o:spid="_x0000_s1026" alt="&quot;&quot;" style="position:absolute;margin-left:399.05pt;margin-top:16.85pt;width:450.25pt;height:137.2pt;z-index:252429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06D57EE9" w14:textId="54BA31CD" w:rsidR="00CA7033" w:rsidRDefault="00CA7033" w:rsidP="00CA7033">
      <w:pPr>
        <w:spacing w:line="336" w:lineRule="auto"/>
        <w:rPr>
          <w:lang w:eastAsia="en-NZ"/>
        </w:rPr>
      </w:pPr>
    </w:p>
    <w:p w14:paraId="0CBC70D0" w14:textId="77777777" w:rsidR="00CA7033" w:rsidRDefault="00CA7033" w:rsidP="00CA7033">
      <w:pPr>
        <w:spacing w:line="336" w:lineRule="auto"/>
        <w:rPr>
          <w:lang w:eastAsia="en-NZ"/>
        </w:rPr>
      </w:pPr>
    </w:p>
    <w:p w14:paraId="2D65B12A" w14:textId="77777777" w:rsidR="00CA7033" w:rsidRDefault="00CA7033" w:rsidP="00CA7033">
      <w:pPr>
        <w:spacing w:line="336" w:lineRule="auto"/>
        <w:rPr>
          <w:lang w:eastAsia="en-NZ"/>
        </w:rPr>
      </w:pPr>
    </w:p>
    <w:p w14:paraId="108C34CF" w14:textId="11885275" w:rsidR="00CA7033" w:rsidRDefault="00CA7033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047BF0E8" w14:textId="234558B8" w:rsidR="002E0884" w:rsidRDefault="000A19A9" w:rsidP="002E0884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12256" behindDoc="0" locked="0" layoutInCell="1" allowOverlap="1" wp14:anchorId="355FAACD" wp14:editId="6825751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115049" cy="1010652"/>
            <wp:effectExtent l="0" t="0" r="9525" b="0"/>
            <wp:wrapNone/>
            <wp:docPr id="1340527770" name="Picture 13405277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884">
        <w:rPr>
          <w:lang w:eastAsia="en-NZ"/>
        </w:rPr>
        <w:t>Tick the box</w:t>
      </w:r>
      <w:r w:rsidR="0029785A">
        <w:rPr>
          <w:lang w:eastAsia="en-NZ"/>
        </w:rPr>
        <w:t>es</w:t>
      </w:r>
      <w:r w:rsidR="002E0884">
        <w:rPr>
          <w:lang w:eastAsia="en-NZ"/>
        </w:rPr>
        <w:t xml:space="preserve"> that </w:t>
      </w:r>
      <w:r w:rsidR="0029785A">
        <w:rPr>
          <w:lang w:eastAsia="en-NZ"/>
        </w:rPr>
        <w:t xml:space="preserve">are </w:t>
      </w:r>
      <w:r w:rsidR="002E0884">
        <w:rPr>
          <w:lang w:eastAsia="en-NZ"/>
        </w:rPr>
        <w:t>right for you.</w:t>
      </w:r>
    </w:p>
    <w:p w14:paraId="47194456" w14:textId="77777777" w:rsidR="002E0884" w:rsidRDefault="002E0884" w:rsidP="00CA7033">
      <w:pPr>
        <w:spacing w:line="336" w:lineRule="auto"/>
        <w:rPr>
          <w:lang w:eastAsia="en-NZ"/>
        </w:rPr>
      </w:pPr>
    </w:p>
    <w:p w14:paraId="7E39A500" w14:textId="77777777" w:rsidR="002E0884" w:rsidRDefault="002E0884" w:rsidP="00CA7033">
      <w:pPr>
        <w:spacing w:line="336" w:lineRule="auto"/>
        <w:rPr>
          <w:lang w:eastAsia="en-NZ"/>
        </w:rPr>
      </w:pPr>
    </w:p>
    <w:p w14:paraId="179EC33E" w14:textId="2F5F8337" w:rsidR="00CA7033" w:rsidRDefault="00CA7033" w:rsidP="00CA7033">
      <w:pPr>
        <w:spacing w:line="336" w:lineRule="auto"/>
        <w:rPr>
          <w:lang w:eastAsia="en-NZ"/>
        </w:rPr>
      </w:pPr>
      <w:r>
        <w:rPr>
          <w:lang w:eastAsia="en-NZ"/>
        </w:rPr>
        <w:t>Are you a disabled person?</w:t>
      </w:r>
    </w:p>
    <w:p w14:paraId="40B4E2C9" w14:textId="65009666" w:rsidR="00CA7033" w:rsidRDefault="000A19A9" w:rsidP="00CA7033">
      <w:pPr>
        <w:pStyle w:val="Checkboxes"/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22496" behindDoc="0" locked="0" layoutInCell="1" allowOverlap="1" wp14:anchorId="6EBBEB55" wp14:editId="654DC85C">
            <wp:simplePos x="0" y="0"/>
            <wp:positionH relativeFrom="margin">
              <wp:align>left</wp:align>
            </wp:positionH>
            <wp:positionV relativeFrom="paragraph">
              <wp:posOffset>8789</wp:posOffset>
            </wp:positionV>
            <wp:extent cx="1434164" cy="1434164"/>
            <wp:effectExtent l="0" t="0" r="0" b="0"/>
            <wp:wrapNone/>
            <wp:docPr id="1952654711" name="Picture 19526547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654711" name="Picture 19526547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434164" cy="1434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033">
        <w:rPr>
          <w:noProof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4EF7A6AE" wp14:editId="13F36016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95479266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1E625" id="Rectangle 5" o:spid="_x0000_s1026" alt="&quot;&quot;" style="position:absolute;margin-left:182.65pt;margin-top:23.8pt;width:28.35pt;height:28.35pt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766D1ADF" w14:textId="4C25E64B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52ACE5C1" w14:textId="77777777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7065C7A0" wp14:editId="47CA4FC0">
                <wp:simplePos x="0" y="0"/>
                <wp:positionH relativeFrom="column">
                  <wp:posOffset>2314575</wp:posOffset>
                </wp:positionH>
                <wp:positionV relativeFrom="paragraph">
                  <wp:posOffset>293270</wp:posOffset>
                </wp:positionV>
                <wp:extent cx="359410" cy="359410"/>
                <wp:effectExtent l="0" t="0" r="21590" b="21590"/>
                <wp:wrapNone/>
                <wp:docPr id="99036190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E6673A" id="Rectangle 5" o:spid="_x0000_s1026" alt="&quot;&quot;" style="position:absolute;margin-left:182.25pt;margin-top:23.1pt;width:28.3pt;height:28.3pt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AcuXu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4DF709FC" w14:textId="2FF45519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No.</w:t>
      </w:r>
    </w:p>
    <w:p w14:paraId="599618F8" w14:textId="77777777" w:rsidR="00CA7033" w:rsidRDefault="00CA7033" w:rsidP="00CA7033">
      <w:pPr>
        <w:rPr>
          <w:lang w:eastAsia="en-NZ"/>
        </w:rPr>
      </w:pPr>
    </w:p>
    <w:p w14:paraId="46CE56F1" w14:textId="77777777" w:rsidR="00CA7033" w:rsidRDefault="00CA7033" w:rsidP="00CA7033">
      <w:pPr>
        <w:rPr>
          <w:lang w:eastAsia="en-NZ"/>
        </w:rPr>
      </w:pPr>
    </w:p>
    <w:p w14:paraId="0FC35AB8" w14:textId="79CBA34C" w:rsidR="00CA7033" w:rsidRDefault="000A19A9" w:rsidP="00CA7033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24544" behindDoc="0" locked="0" layoutInCell="1" allowOverlap="1" wp14:anchorId="19CF3710" wp14:editId="407BE03A">
            <wp:simplePos x="0" y="0"/>
            <wp:positionH relativeFrom="margin">
              <wp:align>left</wp:align>
            </wp:positionH>
            <wp:positionV relativeFrom="paragraph">
              <wp:posOffset>11931</wp:posOffset>
            </wp:positionV>
            <wp:extent cx="1395663" cy="1395663"/>
            <wp:effectExtent l="0" t="0" r="0" b="0"/>
            <wp:wrapNone/>
            <wp:docPr id="1634443161" name="Picture 16344431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443161" name="Picture 16344431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395663" cy="1395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033">
        <w:rPr>
          <w:lang w:eastAsia="en-NZ"/>
        </w:rPr>
        <w:t xml:space="preserve">Are you tāngata </w:t>
      </w:r>
      <w:proofErr w:type="spellStart"/>
      <w:r w:rsidR="00CA7033">
        <w:rPr>
          <w:lang w:eastAsia="en-NZ"/>
        </w:rPr>
        <w:t>whaikaha</w:t>
      </w:r>
      <w:proofErr w:type="spellEnd"/>
      <w:r w:rsidR="00CA7033">
        <w:rPr>
          <w:lang w:eastAsia="en-NZ"/>
        </w:rPr>
        <w:t xml:space="preserve"> Māori / </w:t>
      </w:r>
      <w:r w:rsidR="0029785A">
        <w:rPr>
          <w:lang w:eastAsia="en-NZ"/>
        </w:rPr>
        <w:t xml:space="preserve">a </w:t>
      </w:r>
      <w:r w:rsidR="00CA7033">
        <w:rPr>
          <w:lang w:eastAsia="en-NZ"/>
        </w:rPr>
        <w:t>Māori disabled person?</w:t>
      </w:r>
    </w:p>
    <w:p w14:paraId="547BF878" w14:textId="77777777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7024" behindDoc="0" locked="0" layoutInCell="1" allowOverlap="1" wp14:anchorId="6AF4B687" wp14:editId="4F83597F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33817170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67BDE3" id="Rectangle 5" o:spid="_x0000_s1026" alt="&quot;&quot;" style="position:absolute;margin-left:182.65pt;margin-top:23.8pt;width:28.35pt;height:28.35pt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32F7F334" w14:textId="77777777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6D39E309" w14:textId="77777777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53013C7E" wp14:editId="7F4DA320">
                <wp:simplePos x="0" y="0"/>
                <wp:positionH relativeFrom="column">
                  <wp:posOffset>2314575</wp:posOffset>
                </wp:positionH>
                <wp:positionV relativeFrom="paragraph">
                  <wp:posOffset>293270</wp:posOffset>
                </wp:positionV>
                <wp:extent cx="359410" cy="359410"/>
                <wp:effectExtent l="0" t="0" r="21590" b="21590"/>
                <wp:wrapNone/>
                <wp:docPr id="141663098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30EDED" id="Rectangle 5" o:spid="_x0000_s1026" alt="&quot;&quot;" style="position:absolute;margin-left:182.25pt;margin-top:23.1pt;width:28.3pt;height:28.3pt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AcuXu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60C7C59B" w14:textId="77777777" w:rsidR="00CA7033" w:rsidRDefault="00CA7033" w:rsidP="00CA7033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No.</w:t>
      </w:r>
    </w:p>
    <w:p w14:paraId="3920CC72" w14:textId="77777777" w:rsidR="00CA7033" w:rsidRDefault="00CA7033" w:rsidP="00CA7033">
      <w:pPr>
        <w:rPr>
          <w:lang w:eastAsia="en-NZ"/>
        </w:rPr>
      </w:pPr>
    </w:p>
    <w:p w14:paraId="113261E6" w14:textId="6C861958" w:rsidR="00F56F86" w:rsidRDefault="00F56F86" w:rsidP="00CA7033">
      <w:pPr>
        <w:rPr>
          <w:lang w:eastAsia="en-NZ"/>
        </w:rPr>
      </w:pPr>
    </w:p>
    <w:p w14:paraId="4C868731" w14:textId="6F874671" w:rsidR="00F56F86" w:rsidRDefault="000A19A9" w:rsidP="00F56F86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26592" behindDoc="0" locked="0" layoutInCell="1" allowOverlap="1" wp14:anchorId="57338B89" wp14:editId="1BB3DFFF">
            <wp:simplePos x="0" y="0"/>
            <wp:positionH relativeFrom="margin">
              <wp:align>left</wp:align>
            </wp:positionH>
            <wp:positionV relativeFrom="paragraph">
              <wp:posOffset>5214</wp:posOffset>
            </wp:positionV>
            <wp:extent cx="981777" cy="1974856"/>
            <wp:effectExtent l="0" t="0" r="8890" b="6350"/>
            <wp:wrapNone/>
            <wp:docPr id="1632069584" name="Picture 16320695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069584" name="Picture 16320695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81777" cy="1974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F86">
        <w:rPr>
          <w:lang w:eastAsia="en-NZ"/>
        </w:rPr>
        <w:t>Are you a carer or family member of a disabled person?</w:t>
      </w:r>
    </w:p>
    <w:p w14:paraId="5FFD415C" w14:textId="77777777" w:rsidR="00F56F86" w:rsidRDefault="00F56F86" w:rsidP="00F56F86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85632" behindDoc="0" locked="0" layoutInCell="1" allowOverlap="1" wp14:anchorId="498DCCD6" wp14:editId="5FF7FFF0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95949957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42E150" id="Rectangle 5" o:spid="_x0000_s1026" alt="&quot;&quot;" style="position:absolute;margin-left:182.65pt;margin-top:23.8pt;width:28.35pt;height:28.35pt;z-index:2524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11C1491B" w14:textId="77777777" w:rsidR="00F56F86" w:rsidRPr="00E078CE" w:rsidRDefault="00F56F86" w:rsidP="00F56F86">
      <w:pPr>
        <w:pStyle w:val="Checkboxes"/>
      </w:pPr>
      <w:r w:rsidRPr="00E078CE">
        <w:t>Yes</w:t>
      </w:r>
    </w:p>
    <w:p w14:paraId="3F1E4CC0" w14:textId="77777777" w:rsidR="00F56F86" w:rsidRPr="00E078CE" w:rsidRDefault="00F56F86" w:rsidP="00F56F86">
      <w:pPr>
        <w:pStyle w:val="Checkboxes"/>
      </w:pPr>
      <w:r w:rsidRPr="00E078CE">
        <w:rPr>
          <w:noProof/>
        </w:rPr>
        <mc:AlternateContent>
          <mc:Choice Requires="wps">
            <w:drawing>
              <wp:anchor distT="0" distB="0" distL="114300" distR="114300" simplePos="0" relativeHeight="252486656" behindDoc="0" locked="0" layoutInCell="1" allowOverlap="1" wp14:anchorId="48227DFE" wp14:editId="6E485103">
                <wp:simplePos x="0" y="0"/>
                <wp:positionH relativeFrom="column">
                  <wp:posOffset>2314575</wp:posOffset>
                </wp:positionH>
                <wp:positionV relativeFrom="paragraph">
                  <wp:posOffset>293270</wp:posOffset>
                </wp:positionV>
                <wp:extent cx="359410" cy="359410"/>
                <wp:effectExtent l="0" t="0" r="21590" b="21590"/>
                <wp:wrapNone/>
                <wp:docPr id="40272420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794D0D" id="Rectangle 5" o:spid="_x0000_s1026" alt="&quot;&quot;" style="position:absolute;margin-left:182.25pt;margin-top:23.1pt;width:28.3pt;height:28.3pt;z-index:25248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AcuXu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08734795" w14:textId="77777777" w:rsidR="00F56F86" w:rsidRPr="00E078CE" w:rsidRDefault="00F56F86" w:rsidP="00F56F86">
      <w:pPr>
        <w:pStyle w:val="Checkboxes"/>
      </w:pPr>
      <w:r w:rsidRPr="00E078CE">
        <w:t>No.</w:t>
      </w:r>
    </w:p>
    <w:p w14:paraId="0E6179B3" w14:textId="77777777" w:rsidR="00F56F86" w:rsidRDefault="00F56F86" w:rsidP="00CA7033">
      <w:pPr>
        <w:rPr>
          <w:lang w:eastAsia="en-NZ"/>
        </w:rPr>
      </w:pPr>
    </w:p>
    <w:p w14:paraId="6B489622" w14:textId="7384E173" w:rsidR="003B5A61" w:rsidRDefault="003B5A61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7932CD31" w14:textId="478EC063" w:rsidR="003B5A61" w:rsidRDefault="000A19A9" w:rsidP="00E078CE">
      <w:pPr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28640" behindDoc="0" locked="0" layoutInCell="1" allowOverlap="1" wp14:anchorId="7A512A60" wp14:editId="3D51F75E">
            <wp:simplePos x="0" y="0"/>
            <wp:positionH relativeFrom="margin">
              <wp:align>left</wp:align>
            </wp:positionH>
            <wp:positionV relativeFrom="paragraph">
              <wp:posOffset>47692</wp:posOffset>
            </wp:positionV>
            <wp:extent cx="1357162" cy="1357162"/>
            <wp:effectExtent l="0" t="0" r="0" b="0"/>
            <wp:wrapNone/>
            <wp:docPr id="661557205" name="Picture 6615572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557205" name="Picture 6615572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357162" cy="1357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A61">
        <w:rPr>
          <w:lang w:eastAsia="en-NZ"/>
        </w:rPr>
        <w:t>What type of impairment do you live with?</w:t>
      </w:r>
    </w:p>
    <w:p w14:paraId="2CF6DCC5" w14:textId="204CC3AE" w:rsidR="003B5A61" w:rsidRDefault="003B5A61" w:rsidP="00E078CE">
      <w:pPr>
        <w:pStyle w:val="Checkboxes"/>
        <w:rPr>
          <w:lang w:eastAsia="en-NZ"/>
        </w:rPr>
      </w:pPr>
    </w:p>
    <w:p w14:paraId="158030BC" w14:textId="3BFBB66A" w:rsidR="003B5A61" w:rsidRDefault="00E078CE" w:rsidP="00E078CE">
      <w:pPr>
        <w:pStyle w:val="Checkboxes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79488" behindDoc="0" locked="0" layoutInCell="1" allowOverlap="1" wp14:anchorId="581DDC75" wp14:editId="4E05F417">
                <wp:simplePos x="0" y="0"/>
                <wp:positionH relativeFrom="column">
                  <wp:posOffset>2319655</wp:posOffset>
                </wp:positionH>
                <wp:positionV relativeFrom="line">
                  <wp:posOffset>114972</wp:posOffset>
                </wp:positionV>
                <wp:extent cx="359410" cy="359410"/>
                <wp:effectExtent l="0" t="0" r="21590" b="21590"/>
                <wp:wrapNone/>
                <wp:docPr id="137562133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D07387" id="Rectangle 5" o:spid="_x0000_s1026" alt="&quot;&quot;" style="position:absolute;margin-left:182.65pt;margin-top:9.05pt;width:28.3pt;height:28.3pt;z-index:25247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n1P11eIA&#10;AAAJ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  <w:r w:rsidR="003B5A61">
        <w:rPr>
          <w:lang w:eastAsia="en-NZ"/>
        </w:rPr>
        <w:t>physical like something to do with your body</w:t>
      </w:r>
    </w:p>
    <w:p w14:paraId="71DA547E" w14:textId="356FDE46" w:rsidR="003B5A61" w:rsidRDefault="000A19A9" w:rsidP="00E078CE">
      <w:pPr>
        <w:pStyle w:val="Checkboxes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30688" behindDoc="0" locked="0" layoutInCell="1" allowOverlap="1" wp14:anchorId="03B7C06C" wp14:editId="60541C5E">
            <wp:simplePos x="0" y="0"/>
            <wp:positionH relativeFrom="margin">
              <wp:align>left</wp:align>
            </wp:positionH>
            <wp:positionV relativeFrom="paragraph">
              <wp:posOffset>104742</wp:posOffset>
            </wp:positionV>
            <wp:extent cx="1309036" cy="1309036"/>
            <wp:effectExtent l="0" t="0" r="5715" b="5715"/>
            <wp:wrapNone/>
            <wp:docPr id="110634962" name="Picture 1106349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34962" name="Picture 1106349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309036" cy="1309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A61">
        <w:rPr>
          <w:noProof/>
        </w:rPr>
        <mc:AlternateContent>
          <mc:Choice Requires="wps">
            <w:drawing>
              <wp:anchor distT="0" distB="0" distL="114300" distR="114300" simplePos="0" relativeHeight="252480512" behindDoc="0" locked="0" layoutInCell="1" allowOverlap="1" wp14:anchorId="557F23CC" wp14:editId="1FFD4AFA">
                <wp:simplePos x="0" y="0"/>
                <wp:positionH relativeFrom="column">
                  <wp:posOffset>2314575</wp:posOffset>
                </wp:positionH>
                <wp:positionV relativeFrom="paragraph">
                  <wp:posOffset>297778</wp:posOffset>
                </wp:positionV>
                <wp:extent cx="359410" cy="359410"/>
                <wp:effectExtent l="0" t="0" r="21590" b="21590"/>
                <wp:wrapNone/>
                <wp:docPr id="160885405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EC4402" id="Rectangle 5" o:spid="_x0000_s1026" alt="&quot;&quot;" style="position:absolute;margin-left:182.25pt;margin-top:23.45pt;width:28.3pt;height:28.3pt;z-index:25248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50tuO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FE84874" w14:textId="74352240" w:rsidR="003B5A61" w:rsidRDefault="003B5A61" w:rsidP="00E078CE">
      <w:pPr>
        <w:pStyle w:val="Checkboxes"/>
        <w:rPr>
          <w:lang w:eastAsia="en-NZ"/>
        </w:rPr>
      </w:pPr>
      <w:r>
        <w:rPr>
          <w:lang w:eastAsia="en-NZ"/>
        </w:rPr>
        <w:t>hearing like being deaf</w:t>
      </w:r>
    </w:p>
    <w:p w14:paraId="6D306C85" w14:textId="77777777" w:rsidR="003B5A61" w:rsidRDefault="003B5A61" w:rsidP="00E078CE">
      <w:pPr>
        <w:pStyle w:val="Checkboxes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81536" behindDoc="0" locked="0" layoutInCell="1" allowOverlap="1" wp14:anchorId="07011043" wp14:editId="3D711C82">
                <wp:simplePos x="0" y="0"/>
                <wp:positionH relativeFrom="column">
                  <wp:posOffset>2319020</wp:posOffset>
                </wp:positionH>
                <wp:positionV relativeFrom="paragraph">
                  <wp:posOffset>292698</wp:posOffset>
                </wp:positionV>
                <wp:extent cx="359410" cy="359410"/>
                <wp:effectExtent l="0" t="0" r="21590" b="21590"/>
                <wp:wrapNone/>
                <wp:docPr id="198657652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760FC8" id="Rectangle 5" o:spid="_x0000_s1026" alt="&quot;&quot;" style="position:absolute;margin-left:182.6pt;margin-top:23.05pt;width:28.3pt;height:28.3pt;z-index:25248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ugMhY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75C0171C" w14:textId="71D5B78E" w:rsidR="003B5A61" w:rsidRDefault="0029785A" w:rsidP="00E078CE">
      <w:pPr>
        <w:pStyle w:val="Checkboxes"/>
        <w:rPr>
          <w:lang w:eastAsia="en-NZ"/>
        </w:rPr>
      </w:pPr>
      <w:r>
        <w:rPr>
          <w:lang w:eastAsia="en-NZ"/>
        </w:rPr>
        <w:t xml:space="preserve">vision </w:t>
      </w:r>
      <w:r w:rsidR="003B5A61">
        <w:rPr>
          <w:lang w:eastAsia="en-NZ"/>
        </w:rPr>
        <w:t>like being blind</w:t>
      </w:r>
    </w:p>
    <w:p w14:paraId="6543837B" w14:textId="13B4246E" w:rsidR="003B5A61" w:rsidRDefault="003B5A61" w:rsidP="00E078CE">
      <w:pPr>
        <w:pStyle w:val="Checkboxes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82560" behindDoc="0" locked="0" layoutInCell="1" allowOverlap="1" wp14:anchorId="0CA38B45" wp14:editId="5C6DD86A">
                <wp:simplePos x="0" y="0"/>
                <wp:positionH relativeFrom="column">
                  <wp:posOffset>2315210</wp:posOffset>
                </wp:positionH>
                <wp:positionV relativeFrom="paragraph">
                  <wp:posOffset>307303</wp:posOffset>
                </wp:positionV>
                <wp:extent cx="359410" cy="359410"/>
                <wp:effectExtent l="0" t="0" r="21590" b="21590"/>
                <wp:wrapNone/>
                <wp:docPr id="138334539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C223C1" id="Rectangle 5" o:spid="_x0000_s1026" alt="&quot;&quot;" style="position:absolute;margin-left:182.3pt;margin-top:24.2pt;width:28.3pt;height:28.3pt;z-index:2524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8NGaj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6A17FEB1" w14:textId="07F36174" w:rsidR="003B5A61" w:rsidRDefault="000A19A9" w:rsidP="00E078CE">
      <w:pPr>
        <w:pStyle w:val="Checkboxes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32736" behindDoc="0" locked="0" layoutInCell="1" allowOverlap="1" wp14:anchorId="11BB6FA1" wp14:editId="2B1D352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63040" cy="1463040"/>
            <wp:effectExtent l="0" t="0" r="3810" b="3810"/>
            <wp:wrapNone/>
            <wp:docPr id="1207675316" name="Picture 12076753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675316" name="Picture 12076753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463883" cy="1463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A61">
        <w:rPr>
          <w:lang w:eastAsia="en-NZ"/>
        </w:rPr>
        <w:t>speech like find</w:t>
      </w:r>
      <w:r w:rsidR="0029785A">
        <w:rPr>
          <w:lang w:eastAsia="en-NZ"/>
        </w:rPr>
        <w:t>ing</w:t>
      </w:r>
      <w:r w:rsidR="003B5A61">
        <w:rPr>
          <w:lang w:eastAsia="en-NZ"/>
        </w:rPr>
        <w:t xml:space="preserve"> it hard to talk</w:t>
      </w:r>
    </w:p>
    <w:p w14:paraId="3592B38E" w14:textId="1E582D60" w:rsidR="003B5A61" w:rsidRDefault="003B5A61" w:rsidP="00E078CE">
      <w:pPr>
        <w:pStyle w:val="Checkboxes"/>
        <w:rPr>
          <w:lang w:eastAsia="en-NZ"/>
        </w:rPr>
      </w:pPr>
    </w:p>
    <w:p w14:paraId="57FF0D99" w14:textId="496D3E09" w:rsidR="003B5A61" w:rsidRDefault="003B5A61" w:rsidP="00E078CE">
      <w:pPr>
        <w:pStyle w:val="Checkboxes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83584" behindDoc="0" locked="0" layoutInCell="1" allowOverlap="1" wp14:anchorId="406D43DA" wp14:editId="3883E488">
                <wp:simplePos x="0" y="0"/>
                <wp:positionH relativeFrom="column">
                  <wp:posOffset>2314575</wp:posOffset>
                </wp:positionH>
                <wp:positionV relativeFrom="paragraph">
                  <wp:posOffset>101563</wp:posOffset>
                </wp:positionV>
                <wp:extent cx="359410" cy="359410"/>
                <wp:effectExtent l="0" t="0" r="21590" b="21590"/>
                <wp:wrapNone/>
                <wp:docPr id="4943638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9604A2" id="Rectangle 5" o:spid="_x0000_s1026" alt="&quot;&quot;" style="position:absolute;margin-left:182.25pt;margin-top:8pt;width:28.3pt;height:28.3pt;z-index:2524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zJsTm4QAA&#10;AAkBAAAPAAAAAAAAAAAAAAAAANMEAABkcnMvZG93bnJldi54bWxQSwUGAAAAAAQABADzAAAA4QUA&#10;AAAA&#10;" filled="f" strokecolor="black [3213]" strokeweight="1pt"/>
            </w:pict>
          </mc:Fallback>
        </mc:AlternateContent>
      </w:r>
      <w:r>
        <w:rPr>
          <w:noProof/>
        </w:rPr>
        <w:t xml:space="preserve">something to do with </w:t>
      </w:r>
      <w:r w:rsidR="00F34B14">
        <w:rPr>
          <w:noProof/>
        </w:rPr>
        <w:t xml:space="preserve">your </w:t>
      </w:r>
      <w:r>
        <w:rPr>
          <w:noProof/>
        </w:rPr>
        <w:t>brain like:</w:t>
      </w:r>
    </w:p>
    <w:p w14:paraId="79DD5198" w14:textId="70F44470" w:rsidR="003B5A61" w:rsidRDefault="003B5A61" w:rsidP="00E078CE">
      <w:pPr>
        <w:pStyle w:val="Listtoplevel"/>
        <w:ind w:left="4820"/>
      </w:pPr>
      <w:r>
        <w:t>learning</w:t>
      </w:r>
    </w:p>
    <w:p w14:paraId="219FD4BC" w14:textId="42A9C591" w:rsidR="003B5A61" w:rsidRDefault="003B5A61" w:rsidP="00E078CE">
      <w:pPr>
        <w:pStyle w:val="Listtoplevel"/>
        <w:ind w:left="4820"/>
        <w:rPr>
          <w:lang w:eastAsia="en-NZ"/>
        </w:rPr>
      </w:pPr>
      <w:r>
        <w:rPr>
          <w:lang w:eastAsia="en-NZ"/>
        </w:rPr>
        <w:t>cognitive</w:t>
      </w:r>
    </w:p>
    <w:p w14:paraId="3F17C523" w14:textId="3C9EE4FC" w:rsidR="003B5A61" w:rsidRDefault="003B5A61" w:rsidP="00E078CE">
      <w:pPr>
        <w:pStyle w:val="Listtoplevel"/>
        <w:ind w:left="4820"/>
        <w:rPr>
          <w:lang w:eastAsia="en-NZ"/>
        </w:rPr>
      </w:pPr>
      <w:r>
        <w:rPr>
          <w:lang w:eastAsia="en-NZ"/>
        </w:rPr>
        <w:t>neurological.</w:t>
      </w:r>
    </w:p>
    <w:p w14:paraId="6EB99D91" w14:textId="36C37E93" w:rsidR="003B5A61" w:rsidRDefault="003B5A61" w:rsidP="003B5A61">
      <w:pPr>
        <w:pStyle w:val="Checkboxes"/>
        <w:spacing w:line="336" w:lineRule="auto"/>
        <w:rPr>
          <w:lang w:eastAsia="en-NZ"/>
        </w:rPr>
      </w:pPr>
    </w:p>
    <w:p w14:paraId="4BC9F229" w14:textId="36DD0537" w:rsidR="00CA7033" w:rsidRDefault="00CA7033" w:rsidP="00CA7033">
      <w:pPr>
        <w:rPr>
          <w:lang w:eastAsia="en-NZ"/>
        </w:rPr>
      </w:pPr>
    </w:p>
    <w:p w14:paraId="26613F09" w14:textId="77777777" w:rsidR="005A7BA0" w:rsidRDefault="005A7BA0" w:rsidP="00CA7033">
      <w:pPr>
        <w:rPr>
          <w:lang w:eastAsia="en-NZ"/>
        </w:rPr>
      </w:pPr>
    </w:p>
    <w:p w14:paraId="7705803B" w14:textId="77777777" w:rsidR="005A7BA0" w:rsidRDefault="005A7BA0" w:rsidP="00CA7033">
      <w:pPr>
        <w:rPr>
          <w:lang w:eastAsia="en-NZ"/>
        </w:rPr>
      </w:pPr>
    </w:p>
    <w:p w14:paraId="3428CA72" w14:textId="77777777" w:rsidR="005A7BA0" w:rsidRDefault="005A7BA0" w:rsidP="00CA7033">
      <w:pPr>
        <w:rPr>
          <w:lang w:eastAsia="en-NZ"/>
        </w:rPr>
      </w:pPr>
    </w:p>
    <w:p w14:paraId="20E03F07" w14:textId="1A8C629F" w:rsidR="00B85F5B" w:rsidRDefault="000A19A9" w:rsidP="00E078CE">
      <w:pPr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34784" behindDoc="0" locked="0" layoutInCell="1" allowOverlap="1" wp14:anchorId="16B03E9D" wp14:editId="54DB0B5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43789" cy="1443789"/>
            <wp:effectExtent l="0" t="0" r="0" b="4445"/>
            <wp:wrapNone/>
            <wp:docPr id="85740871" name="Picture 857408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40871" name="Picture 857408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445147" cy="1445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5F5B">
        <w:rPr>
          <w:lang w:eastAsia="en-NZ"/>
        </w:rPr>
        <w:t>How old are you?</w:t>
      </w:r>
    </w:p>
    <w:p w14:paraId="55DEA93D" w14:textId="77777777" w:rsidR="00B85F5B" w:rsidRDefault="00B85F5B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118DD009" wp14:editId="39C22825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28828026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0192F" id="Rectangle 5" o:spid="_x0000_s1026" alt="&quot;&quot;" style="position:absolute;margin-left:182.65pt;margin-top:23.8pt;width:28.35pt;height:28.35pt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5A0F5DC1" w14:textId="553C74B3" w:rsidR="00B85F5B" w:rsidRPr="00E078CE" w:rsidRDefault="00BF47DD" w:rsidP="00E078CE">
      <w:pPr>
        <w:pStyle w:val="Checkboxes"/>
      </w:pPr>
      <w:r>
        <w:t>u</w:t>
      </w:r>
      <w:r w:rsidR="00B85F5B" w:rsidRPr="00E078CE">
        <w:t>nder 15 years</w:t>
      </w:r>
    </w:p>
    <w:p w14:paraId="1A8C91BA" w14:textId="5616F889" w:rsidR="00B85F5B" w:rsidRPr="00E078CE" w:rsidRDefault="00B85F5B" w:rsidP="00E078CE">
      <w:pPr>
        <w:pStyle w:val="Checkboxes"/>
      </w:pPr>
      <w:r w:rsidRPr="00E078CE">
        <w:rPr>
          <w:noProof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 wp14:anchorId="31E286D1" wp14:editId="31D53653">
                <wp:simplePos x="0" y="0"/>
                <wp:positionH relativeFrom="column">
                  <wp:posOffset>2314575</wp:posOffset>
                </wp:positionH>
                <wp:positionV relativeFrom="paragraph">
                  <wp:posOffset>287354</wp:posOffset>
                </wp:positionV>
                <wp:extent cx="359410" cy="359410"/>
                <wp:effectExtent l="0" t="0" r="21590" b="21590"/>
                <wp:wrapNone/>
                <wp:docPr id="95097388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4970D7" id="Rectangle 5" o:spid="_x0000_s1026" alt="&quot;&quot;" style="position:absolute;margin-left:182.25pt;margin-top:22.65pt;width:28.3pt;height:28.3pt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aqi2W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1DBF5388" w14:textId="3225255C" w:rsidR="00B85F5B" w:rsidRPr="00E078CE" w:rsidRDefault="00B85F5B" w:rsidP="00E078CE">
      <w:pPr>
        <w:pStyle w:val="Checkboxes"/>
      </w:pPr>
      <w:r w:rsidRPr="00E078CE">
        <w:t>15 to 29 years</w:t>
      </w:r>
    </w:p>
    <w:p w14:paraId="4FF43C68" w14:textId="5920067A" w:rsidR="00B85F5B" w:rsidRPr="00E078CE" w:rsidRDefault="000A19A9" w:rsidP="00E078CE">
      <w:pPr>
        <w:pStyle w:val="Checkboxes"/>
      </w:pPr>
      <w:r>
        <w:rPr>
          <w:noProof/>
          <w:lang w:val="en-NZ" w:eastAsia="en-NZ"/>
        </w:rPr>
        <w:drawing>
          <wp:anchor distT="0" distB="0" distL="114300" distR="114300" simplePos="0" relativeHeight="252536832" behindDoc="0" locked="0" layoutInCell="1" allowOverlap="1" wp14:anchorId="405C352D" wp14:editId="0C70A774">
            <wp:simplePos x="0" y="0"/>
            <wp:positionH relativeFrom="margin">
              <wp:align>left</wp:align>
            </wp:positionH>
            <wp:positionV relativeFrom="paragraph">
              <wp:posOffset>70285</wp:posOffset>
            </wp:positionV>
            <wp:extent cx="1347537" cy="1347537"/>
            <wp:effectExtent l="0" t="0" r="5080" b="0"/>
            <wp:wrapNone/>
            <wp:docPr id="1328898859" name="Picture 13288988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898859" name="Picture 13288988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351382" cy="1351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5F5B" w:rsidRPr="00E078CE">
        <w:rPr>
          <w:noProof/>
        </w:rPr>
        <mc:AlternateContent>
          <mc:Choice Requires="wps">
            <w:drawing>
              <wp:anchor distT="0" distB="0" distL="114300" distR="114300" simplePos="0" relativeHeight="252436480" behindDoc="0" locked="0" layoutInCell="1" allowOverlap="1" wp14:anchorId="67926634" wp14:editId="0666F97E">
                <wp:simplePos x="0" y="0"/>
                <wp:positionH relativeFrom="column">
                  <wp:posOffset>2319020</wp:posOffset>
                </wp:positionH>
                <wp:positionV relativeFrom="paragraph">
                  <wp:posOffset>282475</wp:posOffset>
                </wp:positionV>
                <wp:extent cx="359410" cy="359410"/>
                <wp:effectExtent l="0" t="0" r="21590" b="21590"/>
                <wp:wrapNone/>
                <wp:docPr id="189648738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6B6468" id="Rectangle 5" o:spid="_x0000_s1026" alt="&quot;&quot;" style="position:absolute;margin-left:182.6pt;margin-top:22.25pt;width:28.3pt;height:28.3pt;z-index:25243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NbY7E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67BE3DDE" w14:textId="155AD813" w:rsidR="00B85F5B" w:rsidRPr="00E078CE" w:rsidRDefault="00B85F5B" w:rsidP="00E078CE">
      <w:pPr>
        <w:pStyle w:val="Checkboxes"/>
      </w:pPr>
      <w:r w:rsidRPr="00E078CE">
        <w:t>30 to 44 years</w:t>
      </w:r>
    </w:p>
    <w:p w14:paraId="0858508F" w14:textId="77777777" w:rsidR="00B85F5B" w:rsidRPr="00E078CE" w:rsidRDefault="00B85F5B" w:rsidP="00E078CE">
      <w:pPr>
        <w:pStyle w:val="Checkboxes"/>
      </w:pPr>
      <w:r w:rsidRPr="00E078CE">
        <w:rPr>
          <w:noProof/>
        </w:rPr>
        <mc:AlternateContent>
          <mc:Choice Requires="wps">
            <w:drawing>
              <wp:anchor distT="0" distB="0" distL="114300" distR="114300" simplePos="0" relativeHeight="252437504" behindDoc="0" locked="0" layoutInCell="1" allowOverlap="1" wp14:anchorId="081A49BE" wp14:editId="7BB4CFE4">
                <wp:simplePos x="0" y="0"/>
                <wp:positionH relativeFrom="column">
                  <wp:posOffset>2315210</wp:posOffset>
                </wp:positionH>
                <wp:positionV relativeFrom="paragraph">
                  <wp:posOffset>297080</wp:posOffset>
                </wp:positionV>
                <wp:extent cx="359410" cy="359410"/>
                <wp:effectExtent l="0" t="0" r="21590" b="21590"/>
                <wp:wrapNone/>
                <wp:docPr id="149351552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8F734E" id="Rectangle 5" o:spid="_x0000_s1026" alt="&quot;&quot;" style="position:absolute;margin-left:182.3pt;margin-top:23.4pt;width:28.3pt;height:28.3pt;z-index:2524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SpWlQ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3F17286F" w14:textId="64252B9D" w:rsidR="00B85F5B" w:rsidRPr="00E078CE" w:rsidRDefault="00B85F5B" w:rsidP="00E078CE">
      <w:pPr>
        <w:pStyle w:val="Checkboxes"/>
      </w:pPr>
      <w:r w:rsidRPr="00E078CE">
        <w:t>45 to 64 years</w:t>
      </w:r>
    </w:p>
    <w:p w14:paraId="767703C9" w14:textId="7676A61A" w:rsidR="00B85F5B" w:rsidRPr="00E078CE" w:rsidRDefault="000A19A9" w:rsidP="00E078CE">
      <w:pPr>
        <w:pStyle w:val="Checkboxes"/>
      </w:pPr>
      <w:r>
        <w:rPr>
          <w:noProof/>
          <w:lang w:val="en-NZ" w:eastAsia="en-NZ"/>
        </w:rPr>
        <w:drawing>
          <wp:anchor distT="0" distB="0" distL="114300" distR="114300" simplePos="0" relativeHeight="252538880" behindDoc="0" locked="0" layoutInCell="1" allowOverlap="1" wp14:anchorId="06B151D3" wp14:editId="220FD443">
            <wp:simplePos x="0" y="0"/>
            <wp:positionH relativeFrom="margin">
              <wp:align>left</wp:align>
            </wp:positionH>
            <wp:positionV relativeFrom="paragraph">
              <wp:posOffset>227931</wp:posOffset>
            </wp:positionV>
            <wp:extent cx="1434164" cy="1434164"/>
            <wp:effectExtent l="0" t="0" r="0" b="0"/>
            <wp:wrapNone/>
            <wp:docPr id="2128897307" name="Picture 21288973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897307" name="Picture 21288973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437011" cy="1437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5F5B" w:rsidRPr="00E078CE">
        <w:rPr>
          <w:noProof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 wp14:anchorId="4EC3E897" wp14:editId="07B2E962">
                <wp:simplePos x="0" y="0"/>
                <wp:positionH relativeFrom="column">
                  <wp:posOffset>2314575</wp:posOffset>
                </wp:positionH>
                <wp:positionV relativeFrom="paragraph">
                  <wp:posOffset>278665</wp:posOffset>
                </wp:positionV>
                <wp:extent cx="359410" cy="359410"/>
                <wp:effectExtent l="0" t="0" r="21590" b="21590"/>
                <wp:wrapNone/>
                <wp:docPr id="34793712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AA8236" id="Rectangle 5" o:spid="_x0000_s1026" alt="&quot;&quot;" style="position:absolute;margin-left:182.25pt;margin-top:21.95pt;width:28.3pt;height:28.3pt;z-index:25243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hAb/Q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4ED93193" w14:textId="449862FC" w:rsidR="00B85F5B" w:rsidRPr="00E078CE" w:rsidRDefault="00B85F5B" w:rsidP="00E078CE">
      <w:pPr>
        <w:pStyle w:val="Checkboxes"/>
      </w:pPr>
      <w:r w:rsidRPr="00E078CE">
        <w:t xml:space="preserve">65 to 74 years </w:t>
      </w:r>
    </w:p>
    <w:p w14:paraId="7D4FC278" w14:textId="4A81F3E6" w:rsidR="00B85F5B" w:rsidRPr="00E078CE" w:rsidRDefault="00B477B7" w:rsidP="00E078CE">
      <w:pPr>
        <w:pStyle w:val="Checkboxes"/>
      </w:pPr>
      <w:r w:rsidRPr="00E078CE">
        <w:rPr>
          <w:noProof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 wp14:anchorId="4BE707DB" wp14:editId="7C1BE57B">
                <wp:simplePos x="0" y="0"/>
                <wp:positionH relativeFrom="column">
                  <wp:posOffset>2306955</wp:posOffset>
                </wp:positionH>
                <wp:positionV relativeFrom="paragraph">
                  <wp:posOffset>311050</wp:posOffset>
                </wp:positionV>
                <wp:extent cx="359410" cy="359410"/>
                <wp:effectExtent l="0" t="0" r="21590" b="21590"/>
                <wp:wrapNone/>
                <wp:docPr id="106710009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0AD89D" id="Rectangle 5" o:spid="_x0000_s1026" alt="&quot;&quot;" style="position:absolute;margin-left:181.65pt;margin-top:24.5pt;width:28.3pt;height:28.3pt;z-index:25243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A3D3c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77E46F46" w14:textId="66FBF1F0" w:rsidR="00B85F5B" w:rsidRPr="00E078CE" w:rsidRDefault="00B85F5B" w:rsidP="00E078CE">
      <w:pPr>
        <w:pStyle w:val="Checkboxes"/>
      </w:pPr>
      <w:r w:rsidRPr="00E078CE">
        <w:t>75 years or older</w:t>
      </w:r>
      <w:r w:rsidR="00B477B7" w:rsidRPr="00E078CE">
        <w:t>.</w:t>
      </w:r>
    </w:p>
    <w:p w14:paraId="33F9020F" w14:textId="77777777" w:rsidR="00F56F86" w:rsidRDefault="00F56F86" w:rsidP="002E0884">
      <w:pPr>
        <w:spacing w:line="336" w:lineRule="auto"/>
        <w:rPr>
          <w:lang w:eastAsia="en-NZ"/>
        </w:rPr>
      </w:pPr>
    </w:p>
    <w:p w14:paraId="4D471216" w14:textId="617505E3" w:rsidR="00F56F86" w:rsidRDefault="00F56F86" w:rsidP="002E0884">
      <w:pPr>
        <w:spacing w:line="336" w:lineRule="auto"/>
        <w:rPr>
          <w:lang w:eastAsia="en-NZ"/>
        </w:rPr>
      </w:pPr>
    </w:p>
    <w:p w14:paraId="19484333" w14:textId="616FBF30" w:rsidR="002E0884" w:rsidRDefault="000A19A9" w:rsidP="00E078CE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40928" behindDoc="0" locked="0" layoutInCell="1" allowOverlap="1" wp14:anchorId="03DAD1D9" wp14:editId="1706909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327785" cy="1327785"/>
            <wp:effectExtent l="0" t="0" r="0" b="5715"/>
            <wp:wrapNone/>
            <wp:docPr id="824964555" name="Picture 8249645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964555" name="Picture 8249645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32778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884">
        <w:rPr>
          <w:lang w:eastAsia="en-NZ"/>
        </w:rPr>
        <w:t>What is your gender?</w:t>
      </w:r>
    </w:p>
    <w:p w14:paraId="0446AB7C" w14:textId="77777777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 wp14:anchorId="25FAD5D2" wp14:editId="01818046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3308781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0AD601" id="Rectangle 5" o:spid="_x0000_s1026" alt="&quot;&quot;" style="position:absolute;margin-left:182.65pt;margin-top:23.8pt;width:28.35pt;height:28.35pt;z-index:25244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262D711E" w14:textId="13B4DE59" w:rsidR="002E0884" w:rsidRPr="00E078CE" w:rsidRDefault="002E0884" w:rsidP="00E078CE">
      <w:pPr>
        <w:pStyle w:val="Checkboxes"/>
      </w:pPr>
      <w:r w:rsidRPr="00E078CE">
        <w:t>male</w:t>
      </w:r>
    </w:p>
    <w:p w14:paraId="385940CC" w14:textId="77777777" w:rsidR="002E0884" w:rsidRPr="00E078CE" w:rsidRDefault="002E0884" w:rsidP="00E078CE">
      <w:pPr>
        <w:pStyle w:val="Checkboxes"/>
      </w:pPr>
      <w:r w:rsidRPr="00E078CE">
        <w:rPr>
          <w:noProof/>
        </w:rPr>
        <mc:AlternateContent>
          <mc:Choice Requires="wps">
            <w:drawing>
              <wp:anchor distT="0" distB="0" distL="114300" distR="114300" simplePos="0" relativeHeight="252442624" behindDoc="0" locked="0" layoutInCell="1" allowOverlap="1" wp14:anchorId="79C37395" wp14:editId="2BAD7FB1">
                <wp:simplePos x="0" y="0"/>
                <wp:positionH relativeFrom="column">
                  <wp:posOffset>2314575</wp:posOffset>
                </wp:positionH>
                <wp:positionV relativeFrom="paragraph">
                  <wp:posOffset>287354</wp:posOffset>
                </wp:positionV>
                <wp:extent cx="359410" cy="359410"/>
                <wp:effectExtent l="0" t="0" r="21590" b="21590"/>
                <wp:wrapNone/>
                <wp:docPr id="131208918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A2428E" id="Rectangle 5" o:spid="_x0000_s1026" alt="&quot;&quot;" style="position:absolute;margin-left:182.25pt;margin-top:22.65pt;width:28.3pt;height:28.3pt;z-index:25244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aqi2W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317B517" w14:textId="6EF46347" w:rsidR="002E0884" w:rsidRPr="00E078CE" w:rsidRDefault="000A19A9" w:rsidP="00E078CE">
      <w:pPr>
        <w:pStyle w:val="Checkboxes"/>
      </w:pPr>
      <w:r>
        <w:rPr>
          <w:noProof/>
          <w:lang w:val="en-NZ" w:eastAsia="en-NZ"/>
        </w:rPr>
        <w:drawing>
          <wp:anchor distT="0" distB="0" distL="114300" distR="114300" simplePos="0" relativeHeight="252542976" behindDoc="0" locked="0" layoutInCell="1" allowOverlap="1" wp14:anchorId="5F1A2834" wp14:editId="043D1292">
            <wp:simplePos x="0" y="0"/>
            <wp:positionH relativeFrom="margin">
              <wp:align>left</wp:align>
            </wp:positionH>
            <wp:positionV relativeFrom="paragraph">
              <wp:posOffset>325555</wp:posOffset>
            </wp:positionV>
            <wp:extent cx="1251285" cy="1251285"/>
            <wp:effectExtent l="0" t="0" r="6350" b="6350"/>
            <wp:wrapNone/>
            <wp:docPr id="584870296" name="Picture 5848702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870296" name="Picture 5848702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251285" cy="125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884" w:rsidRPr="00E078CE">
        <w:t>female</w:t>
      </w:r>
    </w:p>
    <w:p w14:paraId="4F8B0B2C" w14:textId="39AAF7E2" w:rsidR="002E0884" w:rsidRPr="00E078CE" w:rsidRDefault="002E0884" w:rsidP="00E078CE">
      <w:pPr>
        <w:pStyle w:val="Checkboxes"/>
      </w:pPr>
      <w:r w:rsidRPr="00E078CE">
        <w:rPr>
          <w:noProof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6550E540" wp14:editId="71AD63FE">
                <wp:simplePos x="0" y="0"/>
                <wp:positionH relativeFrom="column">
                  <wp:posOffset>2319020</wp:posOffset>
                </wp:positionH>
                <wp:positionV relativeFrom="paragraph">
                  <wp:posOffset>282475</wp:posOffset>
                </wp:positionV>
                <wp:extent cx="359410" cy="359410"/>
                <wp:effectExtent l="0" t="0" r="21590" b="21590"/>
                <wp:wrapNone/>
                <wp:docPr id="118330028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96097" id="Rectangle 5" o:spid="_x0000_s1026" alt="&quot;&quot;" style="position:absolute;margin-left:182.6pt;margin-top:22.25pt;width:28.3pt;height:28.3pt;z-index:2524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NbY7E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24386C54" w14:textId="0670761B" w:rsidR="002E0884" w:rsidRPr="00E078CE" w:rsidRDefault="002E0884" w:rsidP="00E078CE">
      <w:pPr>
        <w:pStyle w:val="Checkboxes"/>
      </w:pPr>
      <w:r w:rsidRPr="00E078CE">
        <w:t>another gender</w:t>
      </w:r>
    </w:p>
    <w:p w14:paraId="23A0A816" w14:textId="77777777" w:rsidR="002E0884" w:rsidRPr="00E078CE" w:rsidRDefault="002E0884" w:rsidP="00E078CE">
      <w:pPr>
        <w:pStyle w:val="Checkboxes"/>
      </w:pPr>
      <w:r w:rsidRPr="00E078CE">
        <w:rPr>
          <w:noProof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6D20FE02" wp14:editId="2E320881">
                <wp:simplePos x="0" y="0"/>
                <wp:positionH relativeFrom="column">
                  <wp:posOffset>2315210</wp:posOffset>
                </wp:positionH>
                <wp:positionV relativeFrom="paragraph">
                  <wp:posOffset>297080</wp:posOffset>
                </wp:positionV>
                <wp:extent cx="359410" cy="359410"/>
                <wp:effectExtent l="0" t="0" r="21590" b="21590"/>
                <wp:wrapNone/>
                <wp:docPr id="364123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8D68EE" id="Rectangle 5" o:spid="_x0000_s1026" alt="&quot;&quot;" style="position:absolute;margin-left:182.3pt;margin-top:23.4pt;width:28.3pt;height:28.3pt;z-index:25244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SpWlQ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655D181A" w14:textId="3F88D89A" w:rsidR="002E0884" w:rsidRPr="00E078CE" w:rsidRDefault="002E0884" w:rsidP="00E078CE">
      <w:pPr>
        <w:pStyle w:val="Checkboxes"/>
      </w:pPr>
      <w:r w:rsidRPr="00E078CE">
        <w:t>I do not want to say.</w:t>
      </w:r>
    </w:p>
    <w:p w14:paraId="55E9A2DB" w14:textId="77777777" w:rsidR="00F56F86" w:rsidRDefault="00F56F86" w:rsidP="002E0884">
      <w:pPr>
        <w:spacing w:line="336" w:lineRule="auto"/>
        <w:rPr>
          <w:lang w:eastAsia="en-NZ"/>
        </w:rPr>
      </w:pPr>
    </w:p>
    <w:p w14:paraId="6A6A33E3" w14:textId="71E5F03B" w:rsidR="002E0884" w:rsidRDefault="000A19A9" w:rsidP="002E0884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45024" behindDoc="0" locked="0" layoutInCell="1" allowOverlap="1" wp14:anchorId="1D3DFF8C" wp14:editId="3D5371A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98254" cy="1424539"/>
            <wp:effectExtent l="0" t="0" r="0" b="0"/>
            <wp:wrapNone/>
            <wp:docPr id="1487144393" name="Picture 1487144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144393" name="Picture 1487144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00663" cy="142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884">
        <w:rPr>
          <w:lang w:eastAsia="en-NZ"/>
        </w:rPr>
        <w:t>What ethnic group do you belong to?</w:t>
      </w:r>
    </w:p>
    <w:p w14:paraId="07556F0C" w14:textId="77777777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5DD001EC" wp14:editId="67954350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12005601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6E2091" id="Rectangle 5" o:spid="_x0000_s1026" alt="&quot;&quot;" style="position:absolute;margin-left:182.65pt;margin-top:23.8pt;width:28.35pt;height:28.35pt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7391E231" w14:textId="1D842E88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New Zealand European</w:t>
      </w:r>
    </w:p>
    <w:p w14:paraId="3E9F72E7" w14:textId="77777777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1C855593" wp14:editId="2B33B3F5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127127747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22D5C3" id="Rectangle 5" o:spid="_x0000_s1026" alt="&quot;&quot;" style="position:absolute;margin-left:182.25pt;margin-top:23.85pt;width:28.3pt;height:28.3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0607E090" w14:textId="6788D43F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Māori</w:t>
      </w:r>
    </w:p>
    <w:p w14:paraId="773EA337" w14:textId="07CDDED4" w:rsidR="002E0884" w:rsidRDefault="000A19A9" w:rsidP="002E0884">
      <w:pPr>
        <w:pStyle w:val="Checkboxes"/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47072" behindDoc="0" locked="0" layoutInCell="1" allowOverlap="1" wp14:anchorId="4C075C49" wp14:editId="02C37A2C">
            <wp:simplePos x="0" y="0"/>
            <wp:positionH relativeFrom="margin">
              <wp:align>left</wp:align>
            </wp:positionH>
            <wp:positionV relativeFrom="paragraph">
              <wp:posOffset>133358</wp:posOffset>
            </wp:positionV>
            <wp:extent cx="1193533" cy="1692434"/>
            <wp:effectExtent l="0" t="0" r="0" b="3175"/>
            <wp:wrapNone/>
            <wp:docPr id="575940089" name="Picture 5759400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940089" name="Picture 5759400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193533" cy="1692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884">
        <w:rPr>
          <w:noProof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6234263B" wp14:editId="77171BA2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25196919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7FF01D" id="Rectangle 5" o:spid="_x0000_s1026" alt="&quot;&quot;" style="position:absolute;margin-left:182.6pt;margin-top:23.6pt;width:28.3pt;height:28.3pt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90869F2" w14:textId="6BC88CC9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Samoan</w:t>
      </w:r>
    </w:p>
    <w:p w14:paraId="12D53139" w14:textId="73C0655D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9792" behindDoc="0" locked="0" layoutInCell="1" allowOverlap="1" wp14:anchorId="21049DAC" wp14:editId="36C956BA">
                <wp:simplePos x="0" y="0"/>
                <wp:positionH relativeFrom="column">
                  <wp:posOffset>2315210</wp:posOffset>
                </wp:positionH>
                <wp:positionV relativeFrom="paragraph">
                  <wp:posOffset>307240</wp:posOffset>
                </wp:positionV>
                <wp:extent cx="359410" cy="359410"/>
                <wp:effectExtent l="0" t="0" r="21590" b="21590"/>
                <wp:wrapNone/>
                <wp:docPr id="113418760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CDF64E" id="Rectangle 5" o:spid="_x0000_s1026" alt="&quot;&quot;" style="position:absolute;margin-left:182.3pt;margin-top:24.2pt;width:28.3pt;height:28.3pt;z-index:25244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8NGaj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3F756B28" w14:textId="180F517C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Cook Islands Māori</w:t>
      </w:r>
    </w:p>
    <w:p w14:paraId="46409961" w14:textId="77777777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1840" behindDoc="0" locked="0" layoutInCell="1" allowOverlap="1" wp14:anchorId="10EE467C" wp14:editId="57B0E027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28211137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748F80" id="Rectangle 5" o:spid="_x0000_s1026" alt="&quot;&quot;" style="position:absolute;margin-left:182.65pt;margin-top:23.8pt;width:28.35pt;height:28.35pt;z-index:2524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3748FC46" w14:textId="02F91961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Tongan</w:t>
      </w:r>
    </w:p>
    <w:p w14:paraId="0602E1B3" w14:textId="77777777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2864" behindDoc="0" locked="0" layoutInCell="1" allowOverlap="1" wp14:anchorId="0A94B179" wp14:editId="4550163C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3146961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5994D" id="Rectangle 5" o:spid="_x0000_s1026" alt="&quot;&quot;" style="position:absolute;margin-left:182.25pt;margin-top:23.85pt;width:28.3pt;height:28.3pt;z-index:25245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7994274" w14:textId="6EA8CDB0" w:rsidR="002E0884" w:rsidRDefault="000A19A9" w:rsidP="002E0884">
      <w:pPr>
        <w:pStyle w:val="Checkboxes"/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49120" behindDoc="0" locked="0" layoutInCell="1" allowOverlap="1" wp14:anchorId="06CF4708" wp14:editId="60CBC99D">
            <wp:simplePos x="0" y="0"/>
            <wp:positionH relativeFrom="margin">
              <wp:align>left</wp:align>
            </wp:positionH>
            <wp:positionV relativeFrom="paragraph">
              <wp:posOffset>10662</wp:posOffset>
            </wp:positionV>
            <wp:extent cx="1424539" cy="1424539"/>
            <wp:effectExtent l="0" t="0" r="0" b="4445"/>
            <wp:wrapNone/>
            <wp:docPr id="942486292" name="Picture 942486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486292" name="Picture 9424862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424539" cy="1424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884">
        <w:rPr>
          <w:lang w:eastAsia="en-NZ"/>
        </w:rPr>
        <w:t>Niuean</w:t>
      </w:r>
    </w:p>
    <w:p w14:paraId="0D973F59" w14:textId="19CD28F4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3888" behindDoc="0" locked="0" layoutInCell="1" allowOverlap="1" wp14:anchorId="2F1B39D3" wp14:editId="28E39FF2">
                <wp:simplePos x="0" y="0"/>
                <wp:positionH relativeFrom="column">
                  <wp:posOffset>2319020</wp:posOffset>
                </wp:positionH>
                <wp:positionV relativeFrom="paragraph">
                  <wp:posOffset>288327</wp:posOffset>
                </wp:positionV>
                <wp:extent cx="359410" cy="359410"/>
                <wp:effectExtent l="0" t="0" r="21590" b="21590"/>
                <wp:wrapNone/>
                <wp:docPr id="59532113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3CD753" id="Rectangle 5" o:spid="_x0000_s1026" alt="&quot;&quot;" style="position:absolute;margin-left:182.6pt;margin-top:22.7pt;width:28.3pt;height:28.3pt;z-index:25245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iSr2x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7E65FFB0" w14:textId="2A7328EF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Chinese</w:t>
      </w:r>
    </w:p>
    <w:p w14:paraId="2A0EF248" w14:textId="77777777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 wp14:anchorId="2C1F7F67" wp14:editId="0B4821DF">
                <wp:simplePos x="0" y="0"/>
                <wp:positionH relativeFrom="column">
                  <wp:posOffset>2315210</wp:posOffset>
                </wp:positionH>
                <wp:positionV relativeFrom="paragraph">
                  <wp:posOffset>295947</wp:posOffset>
                </wp:positionV>
                <wp:extent cx="359410" cy="359410"/>
                <wp:effectExtent l="0" t="0" r="21590" b="21590"/>
                <wp:wrapNone/>
                <wp:docPr id="4643919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242314" id="Rectangle 5" o:spid="_x0000_s1026" alt="&quot;&quot;" style="position:absolute;margin-left:182.3pt;margin-top:23.3pt;width:28.3pt;height:28.3pt;z-index:25245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/fdGl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1A718B00" w14:textId="7F0926CB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Indian</w:t>
      </w:r>
    </w:p>
    <w:p w14:paraId="426F8F8C" w14:textId="35755C45" w:rsidR="002E0884" w:rsidRDefault="000A19A9" w:rsidP="002E0884">
      <w:pPr>
        <w:pStyle w:val="Checkboxes"/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51168" behindDoc="0" locked="0" layoutInCell="1" allowOverlap="1" wp14:anchorId="4BE7E78F" wp14:editId="7FF7C8A3">
            <wp:simplePos x="0" y="0"/>
            <wp:positionH relativeFrom="margin">
              <wp:align>left</wp:align>
            </wp:positionH>
            <wp:positionV relativeFrom="paragraph">
              <wp:posOffset>299419</wp:posOffset>
            </wp:positionV>
            <wp:extent cx="1260909" cy="709722"/>
            <wp:effectExtent l="0" t="0" r="0" b="0"/>
            <wp:wrapNone/>
            <wp:docPr id="1050213808" name="Picture 10502138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213808" name="Picture 10502138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262944" cy="710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3AF63" w14:textId="0207A42B" w:rsidR="002E0884" w:rsidRDefault="002E0884" w:rsidP="002E0884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 wp14:anchorId="0ED2816C" wp14:editId="0E16FECD">
                <wp:simplePos x="0" y="0"/>
                <wp:positionH relativeFrom="column">
                  <wp:posOffset>2308860</wp:posOffset>
                </wp:positionH>
                <wp:positionV relativeFrom="paragraph">
                  <wp:posOffset>99658</wp:posOffset>
                </wp:positionV>
                <wp:extent cx="359410" cy="359410"/>
                <wp:effectExtent l="0" t="0" r="21590" b="21590"/>
                <wp:wrapNone/>
                <wp:docPr id="6259303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DAF2B1" id="Rectangle 5" o:spid="_x0000_s1026" alt="&quot;&quot;" style="position:absolute;margin-left:181.8pt;margin-top:7.85pt;width:28.3pt;height:28.3pt;z-index:25245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e+sbO4QAA&#10;AAkBAAAPAAAAAAAAAAAAAAAAANMEAABkcnMvZG93bnJldi54bWxQSwUGAAAAAAQABADzAAAA4QUA&#10;AAAA&#10;" filled="f" strokecolor="black [3213]" strokeweight="1pt"/>
            </w:pict>
          </mc:Fallback>
        </mc:AlternateContent>
      </w:r>
      <w:r>
        <w:rPr>
          <w:lang w:eastAsia="en-NZ"/>
        </w:rPr>
        <w:t xml:space="preserve">something else – </w:t>
      </w:r>
      <w:r w:rsidR="009C669E">
        <w:rPr>
          <w:lang w:eastAsia="en-NZ"/>
        </w:rPr>
        <w:t>put</w:t>
      </w:r>
      <w:r>
        <w:rPr>
          <w:lang w:eastAsia="en-NZ"/>
        </w:rPr>
        <w:t xml:space="preserve"> what this is in the box below:</w:t>
      </w:r>
    </w:p>
    <w:p w14:paraId="383590C1" w14:textId="41F01746" w:rsidR="002E0884" w:rsidRDefault="002E0884" w:rsidP="002E0884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4E81D571" wp14:editId="7EFCE5CE">
                <wp:simplePos x="0" y="0"/>
                <wp:positionH relativeFrom="margin">
                  <wp:align>right</wp:align>
                </wp:positionH>
                <wp:positionV relativeFrom="paragraph">
                  <wp:posOffset>260649</wp:posOffset>
                </wp:positionV>
                <wp:extent cx="5717540" cy="1068404"/>
                <wp:effectExtent l="0" t="0" r="16510" b="17780"/>
                <wp:wrapNone/>
                <wp:docPr id="197188108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7540" cy="10684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72BE1D" id="Rectangle 5" o:spid="_x0000_s1026" alt="&quot;&quot;" style="position:absolute;margin-left:399pt;margin-top:20.5pt;width:450.2pt;height:84.15pt;z-index:252459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" filled="f" strokecolor="black [3213]" strokeweight="1pt">
                <w10:wrap anchorx="margin"/>
              </v:rect>
            </w:pict>
          </mc:Fallback>
        </mc:AlternateContent>
      </w:r>
    </w:p>
    <w:p w14:paraId="14728432" w14:textId="6D2BBC9F" w:rsidR="002E0884" w:rsidRDefault="002E0884" w:rsidP="002E0884">
      <w:pPr>
        <w:rPr>
          <w:lang w:eastAsia="en-NZ"/>
        </w:rPr>
      </w:pPr>
    </w:p>
    <w:p w14:paraId="57CDB322" w14:textId="77777777" w:rsidR="00CA7033" w:rsidRDefault="00CA7033" w:rsidP="00CA7033">
      <w:pPr>
        <w:rPr>
          <w:lang w:eastAsia="en-NZ"/>
        </w:rPr>
      </w:pPr>
    </w:p>
    <w:p w14:paraId="584E4C27" w14:textId="77777777" w:rsidR="00CA7033" w:rsidRDefault="00CA7033" w:rsidP="00CA7033">
      <w:pPr>
        <w:rPr>
          <w:lang w:eastAsia="en-NZ"/>
        </w:rPr>
      </w:pPr>
    </w:p>
    <w:p w14:paraId="6677E58E" w14:textId="77777777" w:rsidR="009F5FF0" w:rsidRDefault="009F5FF0" w:rsidP="001E1DAC">
      <w:pPr>
        <w:spacing w:line="300" w:lineRule="auto"/>
        <w:rPr>
          <w:lang w:eastAsia="en-NZ"/>
        </w:rPr>
      </w:pPr>
    </w:p>
    <w:p w14:paraId="5B26EB0F" w14:textId="77777777" w:rsidR="009F5FF0" w:rsidRDefault="009F5FF0" w:rsidP="001E1DAC">
      <w:pPr>
        <w:spacing w:line="300" w:lineRule="auto"/>
        <w:rPr>
          <w:lang w:eastAsia="en-NZ"/>
        </w:rPr>
      </w:pPr>
    </w:p>
    <w:p w14:paraId="6BEBEE22" w14:textId="124EA719" w:rsidR="00661FF9" w:rsidRDefault="001D7E75" w:rsidP="001E1DAC">
      <w:pPr>
        <w:spacing w:line="300" w:lineRule="auto"/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53216" behindDoc="0" locked="0" layoutInCell="1" allowOverlap="1" wp14:anchorId="69479A64" wp14:editId="6E6D27BF">
            <wp:simplePos x="0" y="0"/>
            <wp:positionH relativeFrom="margin">
              <wp:align>left</wp:align>
            </wp:positionH>
            <wp:positionV relativeFrom="paragraph">
              <wp:posOffset>8990</wp:posOffset>
            </wp:positionV>
            <wp:extent cx="1511166" cy="2213872"/>
            <wp:effectExtent l="0" t="0" r="0" b="0"/>
            <wp:wrapNone/>
            <wp:docPr id="1231613722" name="Picture 12316137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613722" name="Picture 12316137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511166" cy="2213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FF9">
        <w:rPr>
          <w:lang w:eastAsia="en-NZ"/>
        </w:rPr>
        <w:t>What part of the country do you live in most of the time?</w:t>
      </w:r>
    </w:p>
    <w:p w14:paraId="551B7F44" w14:textId="2BDA7192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1056" behindDoc="0" locked="0" layoutInCell="1" allowOverlap="1" wp14:anchorId="3B1F46F1" wp14:editId="71B7E750">
                <wp:simplePos x="0" y="0"/>
                <wp:positionH relativeFrom="column">
                  <wp:posOffset>2319655</wp:posOffset>
                </wp:positionH>
                <wp:positionV relativeFrom="line">
                  <wp:posOffset>291502</wp:posOffset>
                </wp:positionV>
                <wp:extent cx="360000" cy="360000"/>
                <wp:effectExtent l="0" t="0" r="21590" b="21590"/>
                <wp:wrapNone/>
                <wp:docPr id="67674477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D79462" id="Rectangle 5" o:spid="_x0000_s1026" alt="&quot;&quot;" style="position:absolute;margin-left:182.65pt;margin-top:22.95pt;width:28.35pt;height:28.35pt;z-index:25246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pwZVFe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1AEE49B8" w14:textId="600D5BC2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Northland</w:t>
      </w:r>
    </w:p>
    <w:p w14:paraId="428ECE8B" w14:textId="6D452FFB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 wp14:anchorId="7D77F73D" wp14:editId="351C85ED">
                <wp:simplePos x="0" y="0"/>
                <wp:positionH relativeFrom="column">
                  <wp:posOffset>2314575</wp:posOffset>
                </wp:positionH>
                <wp:positionV relativeFrom="paragraph">
                  <wp:posOffset>292137</wp:posOffset>
                </wp:positionV>
                <wp:extent cx="359410" cy="359410"/>
                <wp:effectExtent l="0" t="0" r="21590" b="21590"/>
                <wp:wrapNone/>
                <wp:docPr id="180918616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CB4E45" id="Rectangle 5" o:spid="_x0000_s1026" alt="&quot;&quot;" style="position:absolute;margin-left:182.25pt;margin-top:23pt;width:28.3pt;height:28.3pt;z-index:2524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pTAmg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7B9674E6" w14:textId="2F380F18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Auckland</w:t>
      </w:r>
    </w:p>
    <w:p w14:paraId="560F838E" w14:textId="77777777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3104" behindDoc="0" locked="0" layoutInCell="1" allowOverlap="1" wp14:anchorId="166922CC" wp14:editId="274B31AC">
                <wp:simplePos x="0" y="0"/>
                <wp:positionH relativeFrom="column">
                  <wp:posOffset>2319020</wp:posOffset>
                </wp:positionH>
                <wp:positionV relativeFrom="paragraph">
                  <wp:posOffset>288327</wp:posOffset>
                </wp:positionV>
                <wp:extent cx="359410" cy="359410"/>
                <wp:effectExtent l="0" t="0" r="21590" b="21590"/>
                <wp:wrapNone/>
                <wp:docPr id="154324242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7178E2" id="Rectangle 5" o:spid="_x0000_s1026" alt="&quot;&quot;" style="position:absolute;margin-left:182.6pt;margin-top:22.7pt;width:28.3pt;height:28.3pt;z-index:25246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iSr2x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2C36BCEC" w14:textId="63AC3B54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Waikato</w:t>
      </w:r>
    </w:p>
    <w:p w14:paraId="4AFA7782" w14:textId="3ABF0624" w:rsidR="00661FF9" w:rsidRDefault="00661FF9" w:rsidP="001E1DAC">
      <w:pPr>
        <w:pStyle w:val="Checkboxes"/>
        <w:spacing w:line="300" w:lineRule="auto"/>
        <w:rPr>
          <w:lang w:eastAsia="en-NZ"/>
        </w:rPr>
      </w:pPr>
    </w:p>
    <w:p w14:paraId="05C7A4E6" w14:textId="4D5B6413" w:rsidR="00661FF9" w:rsidRDefault="001E1DAC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4128" behindDoc="0" locked="0" layoutInCell="1" allowOverlap="1" wp14:anchorId="7C853ABA" wp14:editId="1A861AF9">
                <wp:simplePos x="0" y="0"/>
                <wp:positionH relativeFrom="column">
                  <wp:posOffset>2315210</wp:posOffset>
                </wp:positionH>
                <wp:positionV relativeFrom="paragraph">
                  <wp:posOffset>3810</wp:posOffset>
                </wp:positionV>
                <wp:extent cx="359410" cy="359410"/>
                <wp:effectExtent l="0" t="0" r="21590" b="21590"/>
                <wp:wrapNone/>
                <wp:docPr id="166162247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7A55CF" id="Rectangle 5" o:spid="_x0000_s1026" alt="&quot;&quot;" style="position:absolute;margin-left:182.3pt;margin-top:.3pt;width:28.3pt;height:28.3pt;z-index:2524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" filled="f" strokecolor="black [3213]" strokeweight="1pt"/>
            </w:pict>
          </mc:Fallback>
        </mc:AlternateContent>
      </w:r>
      <w:r w:rsidR="00661FF9">
        <w:rPr>
          <w:lang w:eastAsia="en-NZ"/>
        </w:rPr>
        <w:t>Bay of Plenty</w:t>
      </w:r>
    </w:p>
    <w:p w14:paraId="570DC9E5" w14:textId="77777777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5152" behindDoc="0" locked="0" layoutInCell="1" allowOverlap="1" wp14:anchorId="70A109A4" wp14:editId="24D6D1A7">
                <wp:simplePos x="0" y="0"/>
                <wp:positionH relativeFrom="column">
                  <wp:posOffset>2319655</wp:posOffset>
                </wp:positionH>
                <wp:positionV relativeFrom="line">
                  <wp:posOffset>291502</wp:posOffset>
                </wp:positionV>
                <wp:extent cx="360000" cy="360000"/>
                <wp:effectExtent l="0" t="0" r="21590" b="21590"/>
                <wp:wrapNone/>
                <wp:docPr id="190193717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F4738E" id="Rectangle 5" o:spid="_x0000_s1026" alt="&quot;&quot;" style="position:absolute;margin-left:182.65pt;margin-top:22.95pt;width:28.35pt;height:28.35pt;z-index:25246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pwZVFe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470734D3" w14:textId="45FD6B10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Gisborne</w:t>
      </w:r>
    </w:p>
    <w:p w14:paraId="7A826C4C" w14:textId="77777777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6176" behindDoc="0" locked="0" layoutInCell="1" allowOverlap="1" wp14:anchorId="10C19022" wp14:editId="064B7D41">
                <wp:simplePos x="0" y="0"/>
                <wp:positionH relativeFrom="column">
                  <wp:posOffset>2314575</wp:posOffset>
                </wp:positionH>
                <wp:positionV relativeFrom="paragraph">
                  <wp:posOffset>292137</wp:posOffset>
                </wp:positionV>
                <wp:extent cx="359410" cy="359410"/>
                <wp:effectExtent l="0" t="0" r="21590" b="21590"/>
                <wp:wrapNone/>
                <wp:docPr id="195015973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4675B6" id="Rectangle 5" o:spid="_x0000_s1026" alt="&quot;&quot;" style="position:absolute;margin-left:182.25pt;margin-top:23pt;width:28.3pt;height:28.3pt;z-index:25246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pTAmg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7881A428" w14:textId="55928803" w:rsidR="00661FF9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Hawke’s Bay</w:t>
      </w:r>
    </w:p>
    <w:p w14:paraId="208378D0" w14:textId="77777777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7200" behindDoc="0" locked="0" layoutInCell="1" allowOverlap="1" wp14:anchorId="15A1D396" wp14:editId="3657B85B">
                <wp:simplePos x="0" y="0"/>
                <wp:positionH relativeFrom="column">
                  <wp:posOffset>2319020</wp:posOffset>
                </wp:positionH>
                <wp:positionV relativeFrom="paragraph">
                  <wp:posOffset>288327</wp:posOffset>
                </wp:positionV>
                <wp:extent cx="359410" cy="359410"/>
                <wp:effectExtent l="0" t="0" r="21590" b="21590"/>
                <wp:wrapNone/>
                <wp:docPr id="80088182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825428" id="Rectangle 5" o:spid="_x0000_s1026" alt="&quot;&quot;" style="position:absolute;margin-left:182.6pt;margin-top:22.7pt;width:28.3pt;height:28.3pt;z-index:25246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iSr2x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6EBE74CA" w14:textId="437569DF" w:rsidR="00661FF9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Taranaki</w:t>
      </w:r>
    </w:p>
    <w:p w14:paraId="1B935030" w14:textId="77777777" w:rsidR="00661FF9" w:rsidRDefault="00661FF9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113802DF" wp14:editId="177AD267">
                <wp:simplePos x="0" y="0"/>
                <wp:positionH relativeFrom="column">
                  <wp:posOffset>2315210</wp:posOffset>
                </wp:positionH>
                <wp:positionV relativeFrom="paragraph">
                  <wp:posOffset>295947</wp:posOffset>
                </wp:positionV>
                <wp:extent cx="359410" cy="359410"/>
                <wp:effectExtent l="0" t="0" r="21590" b="21590"/>
                <wp:wrapNone/>
                <wp:docPr id="124135861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FD0D69" id="Rectangle 5" o:spid="_x0000_s1026" alt="&quot;&quot;" style="position:absolute;margin-left:182.3pt;margin-top:23.3pt;width:28.3pt;height:28.3pt;z-index:2524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/fdGl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052B4A35" w14:textId="77777777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 xml:space="preserve">Manawatu – Whanganui </w:t>
      </w:r>
    </w:p>
    <w:p w14:paraId="68CA80CF" w14:textId="77777777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0178EC4D" wp14:editId="6D900BFB">
                <wp:simplePos x="0" y="0"/>
                <wp:positionH relativeFrom="column">
                  <wp:posOffset>2319655</wp:posOffset>
                </wp:positionH>
                <wp:positionV relativeFrom="line">
                  <wp:posOffset>280707</wp:posOffset>
                </wp:positionV>
                <wp:extent cx="360000" cy="360000"/>
                <wp:effectExtent l="0" t="0" r="21590" b="21590"/>
                <wp:wrapNone/>
                <wp:docPr id="93079998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6897A" id="Rectangle 5" o:spid="_x0000_s1026" alt="&quot;&quot;" style="position:absolute;margin-left:182.65pt;margin-top:22.1pt;width:28.35pt;height:28.35pt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AZiUuX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3BBC6FD3" w14:textId="2CCECE78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Wellington</w:t>
      </w:r>
    </w:p>
    <w:p w14:paraId="471AB756" w14:textId="77777777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71296" behindDoc="0" locked="0" layoutInCell="1" allowOverlap="1" wp14:anchorId="0F46F585" wp14:editId="0F0501C1">
                <wp:simplePos x="0" y="0"/>
                <wp:positionH relativeFrom="column">
                  <wp:posOffset>2314575</wp:posOffset>
                </wp:positionH>
                <wp:positionV relativeFrom="paragraph">
                  <wp:posOffset>292137</wp:posOffset>
                </wp:positionV>
                <wp:extent cx="359410" cy="359410"/>
                <wp:effectExtent l="0" t="0" r="21590" b="21590"/>
                <wp:wrapNone/>
                <wp:docPr id="200516319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69E77" id="Rectangle 5" o:spid="_x0000_s1026" alt="&quot;&quot;" style="position:absolute;margin-left:182.25pt;margin-top:23pt;width:28.3pt;height:28.3pt;z-index:25247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pTAmg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66F8353B" w14:textId="48057174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Nelson</w:t>
      </w:r>
    </w:p>
    <w:p w14:paraId="5B1F1437" w14:textId="77777777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7DA68345" wp14:editId="64E5833D">
                <wp:simplePos x="0" y="0"/>
                <wp:positionH relativeFrom="column">
                  <wp:posOffset>2319020</wp:posOffset>
                </wp:positionH>
                <wp:positionV relativeFrom="paragraph">
                  <wp:posOffset>288327</wp:posOffset>
                </wp:positionV>
                <wp:extent cx="359410" cy="359410"/>
                <wp:effectExtent l="0" t="0" r="21590" b="21590"/>
                <wp:wrapNone/>
                <wp:docPr id="15845723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C13A76" id="Rectangle 5" o:spid="_x0000_s1026" alt="&quot;&quot;" style="position:absolute;margin-left:182.6pt;margin-top:22.7pt;width:28.3pt;height:28.3pt;z-index:25247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iSr2x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52575E84" w14:textId="4E4984C7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West Coast</w:t>
      </w:r>
    </w:p>
    <w:p w14:paraId="7CD1D44D" w14:textId="77777777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73344" behindDoc="0" locked="0" layoutInCell="1" allowOverlap="1" wp14:anchorId="39DA925A" wp14:editId="1E833D56">
                <wp:simplePos x="0" y="0"/>
                <wp:positionH relativeFrom="column">
                  <wp:posOffset>2315210</wp:posOffset>
                </wp:positionH>
                <wp:positionV relativeFrom="paragraph">
                  <wp:posOffset>295947</wp:posOffset>
                </wp:positionV>
                <wp:extent cx="359410" cy="359410"/>
                <wp:effectExtent l="0" t="0" r="21590" b="21590"/>
                <wp:wrapNone/>
                <wp:docPr id="161012951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FB19D0" id="Rectangle 5" o:spid="_x0000_s1026" alt="&quot;&quot;" style="position:absolute;margin-left:182.3pt;margin-top:23.3pt;width:28.3pt;height:28.3pt;z-index:25247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/fdGl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18CA92D3" w14:textId="7225D2AA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Canterbury</w:t>
      </w:r>
    </w:p>
    <w:p w14:paraId="670E8F6C" w14:textId="1B07E55B" w:rsidR="0039366E" w:rsidRDefault="001E1DAC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75392" behindDoc="0" locked="0" layoutInCell="1" allowOverlap="1" wp14:anchorId="23DFB4C9" wp14:editId="1D4FD60F">
                <wp:simplePos x="0" y="0"/>
                <wp:positionH relativeFrom="column">
                  <wp:posOffset>2318422</wp:posOffset>
                </wp:positionH>
                <wp:positionV relativeFrom="paragraph">
                  <wp:posOffset>259715</wp:posOffset>
                </wp:positionV>
                <wp:extent cx="359410" cy="359410"/>
                <wp:effectExtent l="0" t="0" r="21590" b="21590"/>
                <wp:wrapNone/>
                <wp:docPr id="32827448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9180E9" id="Rectangle 5" o:spid="_x0000_s1026" alt="&quot;&quot;" style="position:absolute;margin-left:182.55pt;margin-top:20.45pt;width:28.3pt;height:28.3pt;z-index:25247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ZPOSje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24261AB3" w14:textId="62D4DBFA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Otago</w:t>
      </w:r>
    </w:p>
    <w:p w14:paraId="0C8FF239" w14:textId="39344F66" w:rsidR="001E1DAC" w:rsidRDefault="001E1DAC" w:rsidP="001E1DAC">
      <w:pPr>
        <w:pStyle w:val="Checkboxes"/>
        <w:spacing w:line="300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77440" behindDoc="0" locked="0" layoutInCell="1" allowOverlap="1" wp14:anchorId="4DBBBE3B" wp14:editId="49030591">
                <wp:simplePos x="0" y="0"/>
                <wp:positionH relativeFrom="column">
                  <wp:posOffset>2334260</wp:posOffset>
                </wp:positionH>
                <wp:positionV relativeFrom="paragraph">
                  <wp:posOffset>283210</wp:posOffset>
                </wp:positionV>
                <wp:extent cx="359410" cy="359410"/>
                <wp:effectExtent l="0" t="0" r="21590" b="21590"/>
                <wp:wrapNone/>
                <wp:docPr id="115472628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1F0D65" id="Rectangle 5" o:spid="_x0000_s1026" alt="&quot;&quot;" style="position:absolute;margin-left:183.8pt;margin-top:22.3pt;width:28.3pt;height:28.3pt;z-index:2524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24Uwb4QAA&#10;AAoBAAAPAAAAAAAAAAAAAAAAANMEAABkcnMvZG93bnJldi54bWxQSwUGAAAAAAQABADzAAAA4QUA&#10;AAAA&#10;" filled="f" strokecolor="black [3213]" strokeweight="1pt"/>
            </w:pict>
          </mc:Fallback>
        </mc:AlternateContent>
      </w:r>
    </w:p>
    <w:p w14:paraId="6816B179" w14:textId="3144D88C" w:rsidR="0039366E" w:rsidRDefault="0039366E" w:rsidP="001E1DAC">
      <w:pPr>
        <w:pStyle w:val="Checkboxes"/>
        <w:spacing w:line="300" w:lineRule="auto"/>
        <w:rPr>
          <w:lang w:eastAsia="en-NZ"/>
        </w:rPr>
      </w:pPr>
      <w:r>
        <w:rPr>
          <w:lang w:eastAsia="en-NZ"/>
        </w:rPr>
        <w:t>Southland.</w:t>
      </w:r>
    </w:p>
    <w:p w14:paraId="6AB9EBFF" w14:textId="6241780A" w:rsidR="007A5D4B" w:rsidRDefault="00423F3E" w:rsidP="00423F3E">
      <w:pPr>
        <w:pStyle w:val="Heading1"/>
        <w:rPr>
          <w:lang w:eastAsia="en-NZ"/>
        </w:rPr>
      </w:pPr>
      <w:r>
        <w:rPr>
          <w:lang w:eastAsia="en-NZ"/>
        </w:rPr>
        <w:lastRenderedPageBreak/>
        <w:t>Questions for feedback</w:t>
      </w:r>
    </w:p>
    <w:p w14:paraId="04DF2868" w14:textId="491B78B2" w:rsidR="00423F3E" w:rsidRDefault="00423F3E" w:rsidP="00423F3E">
      <w:pPr>
        <w:spacing w:line="336" w:lineRule="auto"/>
        <w:rPr>
          <w:lang w:eastAsia="en-NZ"/>
        </w:rPr>
      </w:pPr>
    </w:p>
    <w:p w14:paraId="7B6E76AD" w14:textId="3DF20F5E" w:rsidR="00423F3E" w:rsidRDefault="00A228D3" w:rsidP="00423F3E">
      <w:pPr>
        <w:spacing w:line="336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328960" behindDoc="0" locked="0" layoutInCell="1" allowOverlap="1" wp14:anchorId="2D4B85EF" wp14:editId="0A4466AA">
            <wp:simplePos x="0" y="0"/>
            <wp:positionH relativeFrom="margin">
              <wp:align>left</wp:align>
            </wp:positionH>
            <wp:positionV relativeFrom="paragraph">
              <wp:posOffset>89034</wp:posOffset>
            </wp:positionV>
            <wp:extent cx="1512000" cy="1512000"/>
            <wp:effectExtent l="0" t="0" r="0" b="0"/>
            <wp:wrapNone/>
            <wp:docPr id="1778212021" name="Picture 17782120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212021" name="Picture 17782120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9979FB" w14:textId="285AB7D2" w:rsidR="00423F3E" w:rsidRDefault="00423F3E" w:rsidP="00423F3E">
      <w:pPr>
        <w:pStyle w:val="Heading2"/>
        <w:spacing w:line="336" w:lineRule="auto"/>
        <w:rPr>
          <w:lang w:eastAsia="en-NZ"/>
        </w:rPr>
      </w:pPr>
      <w:bookmarkStart w:id="2" w:name="_Toc216776998"/>
      <w:r>
        <w:rPr>
          <w:lang w:eastAsia="en-NZ"/>
        </w:rPr>
        <w:t>Proposal 1: Make a clear purpose statement for Total Mobility.</w:t>
      </w:r>
      <w:bookmarkEnd w:id="2"/>
    </w:p>
    <w:p w14:paraId="6BE94176" w14:textId="77777777" w:rsidR="00423F3E" w:rsidRDefault="00423F3E" w:rsidP="00423F3E">
      <w:pPr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7936" behindDoc="1" locked="0" layoutInCell="1" allowOverlap="1" wp14:anchorId="5FCDC3BB" wp14:editId="69E8A37E">
                <wp:simplePos x="0" y="0"/>
                <wp:positionH relativeFrom="margin">
                  <wp:posOffset>2131060</wp:posOffset>
                </wp:positionH>
                <wp:positionV relativeFrom="paragraph">
                  <wp:posOffset>308510</wp:posOffset>
                </wp:positionV>
                <wp:extent cx="3599815" cy="1982804"/>
                <wp:effectExtent l="0" t="0" r="635" b="0"/>
                <wp:wrapNone/>
                <wp:docPr id="211471603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98280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E8929" id="Rectangle 1" o:spid="_x0000_s1026" alt="&quot;&quot;" style="position:absolute;margin-left:167.8pt;margin-top:24.3pt;width:283.45pt;height:156.15pt;z-index:-25098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6E813D4E" w14:textId="02A4F6EA" w:rsidR="00423F3E" w:rsidRDefault="008E5D9B" w:rsidP="00423F3E">
      <w:pPr>
        <w:spacing w:line="336" w:lineRule="auto"/>
      </w:pPr>
      <w:r>
        <w:rPr>
          <w:noProof/>
          <w:lang w:val="en-NZ" w:eastAsia="en-NZ"/>
        </w:rPr>
        <w:drawing>
          <wp:anchor distT="0" distB="0" distL="114300" distR="114300" simplePos="0" relativeHeight="252555264" behindDoc="0" locked="0" layoutInCell="1" allowOverlap="1" wp14:anchorId="32F25D34" wp14:editId="7F293BA6">
            <wp:simplePos x="0" y="0"/>
            <wp:positionH relativeFrom="margin">
              <wp:align>left</wp:align>
            </wp:positionH>
            <wp:positionV relativeFrom="paragraph">
              <wp:posOffset>212691</wp:posOffset>
            </wp:positionV>
            <wp:extent cx="1501541" cy="1501541"/>
            <wp:effectExtent l="0" t="0" r="3810" b="0"/>
            <wp:wrapNone/>
            <wp:docPr id="1884128442" name="Picture 18841284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128442" name="Picture 18841284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3F3E">
        <w:t xml:space="preserve">A </w:t>
      </w:r>
      <w:r w:rsidR="00423F3E" w:rsidRPr="003D6DFC">
        <w:rPr>
          <w:b/>
          <w:bCs/>
        </w:rPr>
        <w:t>purpose statement</w:t>
      </w:r>
      <w:r w:rsidR="00423F3E">
        <w:t xml:space="preserve"> talks about what an organisation:</w:t>
      </w:r>
    </w:p>
    <w:p w14:paraId="6F19D9D6" w14:textId="77777777" w:rsidR="00423F3E" w:rsidRDefault="00423F3E" w:rsidP="00423F3E">
      <w:pPr>
        <w:pStyle w:val="Listtoplevel"/>
        <w:spacing w:line="336" w:lineRule="auto"/>
      </w:pPr>
      <w:r>
        <w:t>does</w:t>
      </w:r>
    </w:p>
    <w:p w14:paraId="3E4559F9" w14:textId="3E21229B" w:rsidR="00423F3E" w:rsidRDefault="00423F3E" w:rsidP="00423F3E">
      <w:pPr>
        <w:pStyle w:val="Listtoplevel"/>
        <w:spacing w:line="336" w:lineRule="auto"/>
        <w:rPr>
          <w:lang w:eastAsia="en-NZ"/>
        </w:rPr>
      </w:pPr>
      <w:r>
        <w:t>wants.</w:t>
      </w:r>
    </w:p>
    <w:p w14:paraId="6F09D08D" w14:textId="77777777" w:rsidR="00423F3E" w:rsidRDefault="00423F3E" w:rsidP="00423F3E">
      <w:pPr>
        <w:spacing w:line="336" w:lineRule="auto"/>
        <w:rPr>
          <w:lang w:eastAsia="en-NZ"/>
        </w:rPr>
      </w:pPr>
    </w:p>
    <w:p w14:paraId="59E81681" w14:textId="77777777" w:rsidR="00423F3E" w:rsidRDefault="00423F3E" w:rsidP="00423F3E">
      <w:pPr>
        <w:spacing w:line="336" w:lineRule="auto"/>
        <w:rPr>
          <w:lang w:eastAsia="en-NZ"/>
        </w:rPr>
      </w:pPr>
    </w:p>
    <w:p w14:paraId="6F530F65" w14:textId="77777777" w:rsidR="009709A4" w:rsidRDefault="009709A4" w:rsidP="009709A4">
      <w:pPr>
        <w:rPr>
          <w:lang w:val="en-NZ" w:eastAsia="en-NZ"/>
        </w:rPr>
      </w:pPr>
      <w:r>
        <w:rPr>
          <w:lang w:val="en-NZ" w:eastAsia="en-NZ"/>
        </w:rPr>
        <w:t>The change to the purpose statement that has been suggested is:</w:t>
      </w:r>
    </w:p>
    <w:p w14:paraId="60828DBA" w14:textId="77777777" w:rsidR="009709A4" w:rsidRDefault="009709A4" w:rsidP="009709A4">
      <w:pPr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2688" behindDoc="1" locked="0" layoutInCell="1" allowOverlap="1" wp14:anchorId="5FEBF855" wp14:editId="7AA2BEC0">
                <wp:simplePos x="0" y="0"/>
                <wp:positionH relativeFrom="margin">
                  <wp:align>right</wp:align>
                </wp:positionH>
                <wp:positionV relativeFrom="paragraph">
                  <wp:posOffset>241768</wp:posOffset>
                </wp:positionV>
                <wp:extent cx="3599815" cy="1866900"/>
                <wp:effectExtent l="0" t="0" r="635" b="0"/>
                <wp:wrapNone/>
                <wp:docPr id="190584633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66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BE2D10" id="Rectangle 1" o:spid="_x0000_s1026" alt="&quot;&quot;" style="position:absolute;margin-left:232.25pt;margin-top:19.05pt;width:283.45pt;height:147pt;z-index:-250913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" fillcolor="#c5e0b3 [1305]" stroked="f" strokeweight="1pt">
                <w10:wrap anchorx="margin"/>
              </v:rect>
            </w:pict>
          </mc:Fallback>
        </mc:AlternateContent>
      </w:r>
    </w:p>
    <w:p w14:paraId="0B83F21D" w14:textId="77777777" w:rsidR="009709A4" w:rsidRDefault="009709A4" w:rsidP="009709A4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403712" behindDoc="0" locked="0" layoutInCell="1" allowOverlap="1" wp14:anchorId="507CBED7" wp14:editId="5CB217F1">
            <wp:simplePos x="0" y="0"/>
            <wp:positionH relativeFrom="margin">
              <wp:align>left</wp:align>
            </wp:positionH>
            <wp:positionV relativeFrom="paragraph">
              <wp:posOffset>74562</wp:posOffset>
            </wp:positionV>
            <wp:extent cx="1547495" cy="1424539"/>
            <wp:effectExtent l="0" t="0" r="0" b="4445"/>
            <wp:wrapNone/>
            <wp:docPr id="396864828" name="Picture 3968648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64828" name="Picture 3968648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552961" cy="1429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 w:eastAsia="en-NZ"/>
        </w:rPr>
        <w:t xml:space="preserve">“To provide subsidised mobility services to disabled people who are unable to access public transport because of an impairment, to </w:t>
      </w:r>
      <w:r>
        <w:rPr>
          <w:lang w:val="en-NZ" w:eastAsia="en-NZ"/>
        </w:rPr>
        <w:br/>
        <w:t>support them to live their lives.”</w:t>
      </w:r>
    </w:p>
    <w:p w14:paraId="4403E87E" w14:textId="77777777" w:rsidR="009709A4" w:rsidRDefault="009709A4" w:rsidP="00423F3E">
      <w:pPr>
        <w:spacing w:line="336" w:lineRule="auto"/>
        <w:rPr>
          <w:lang w:eastAsia="en-NZ"/>
        </w:rPr>
      </w:pPr>
    </w:p>
    <w:p w14:paraId="0CBAF03A" w14:textId="77777777" w:rsidR="009709A4" w:rsidRDefault="009709A4" w:rsidP="00423F3E">
      <w:pPr>
        <w:spacing w:line="336" w:lineRule="auto"/>
        <w:rPr>
          <w:lang w:eastAsia="en-NZ"/>
        </w:rPr>
      </w:pPr>
    </w:p>
    <w:p w14:paraId="1A275D92" w14:textId="16072B01" w:rsidR="00423F3E" w:rsidRDefault="000A19A9" w:rsidP="00423F3E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14304" behindDoc="0" locked="0" layoutInCell="1" allowOverlap="1" wp14:anchorId="2C0979AA" wp14:editId="0AAC5D6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115049" cy="1010652"/>
            <wp:effectExtent l="0" t="0" r="9525" b="0"/>
            <wp:wrapNone/>
            <wp:docPr id="1841951283" name="Picture 18419512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3F3E">
        <w:rPr>
          <w:lang w:eastAsia="en-NZ"/>
        </w:rPr>
        <w:t>Tick the box that is right for you.</w:t>
      </w:r>
    </w:p>
    <w:p w14:paraId="049B7506" w14:textId="775AB3F9" w:rsidR="00423F3E" w:rsidRDefault="00423F3E" w:rsidP="00423F3E">
      <w:pPr>
        <w:spacing w:line="336" w:lineRule="auto"/>
        <w:rPr>
          <w:lang w:eastAsia="en-NZ"/>
        </w:rPr>
      </w:pPr>
    </w:p>
    <w:p w14:paraId="24B4D441" w14:textId="6D63192F" w:rsidR="00423F3E" w:rsidRDefault="00423F3E" w:rsidP="00423F3E">
      <w:pPr>
        <w:spacing w:line="336" w:lineRule="auto"/>
        <w:rPr>
          <w:lang w:eastAsia="en-NZ"/>
        </w:rPr>
      </w:pPr>
    </w:p>
    <w:p w14:paraId="19514277" w14:textId="31CBA3FD" w:rsidR="00423F3E" w:rsidRDefault="00423F3E" w:rsidP="00423F3E">
      <w:pPr>
        <w:spacing w:line="336" w:lineRule="auto"/>
        <w:rPr>
          <w:lang w:eastAsia="en-NZ"/>
        </w:rPr>
      </w:pPr>
      <w:r>
        <w:rPr>
          <w:lang w:eastAsia="en-NZ"/>
        </w:rPr>
        <w:t xml:space="preserve">Do you support the </w:t>
      </w:r>
      <w:r w:rsidR="00DE74AC">
        <w:rPr>
          <w:lang w:eastAsia="en-NZ"/>
        </w:rPr>
        <w:t xml:space="preserve">suggested </w:t>
      </w:r>
      <w:r>
        <w:rPr>
          <w:lang w:eastAsia="en-NZ"/>
        </w:rPr>
        <w:t>new purpose statement?</w:t>
      </w:r>
    </w:p>
    <w:p w14:paraId="09F8D2CD" w14:textId="4DC6F671" w:rsidR="00423F3E" w:rsidRDefault="00423F3E" w:rsidP="00423F3E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7DB0B7DF" wp14:editId="6E113B2D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34429984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B64989" id="Rectangle 5" o:spid="_x0000_s1026" alt="&quot;&quot;" style="position:absolute;margin-left:182.65pt;margin-top:23.8pt;width:28.35pt;height:28.35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6CB5AFD5" w14:textId="32353816" w:rsidR="00423F3E" w:rsidRDefault="00423F3E" w:rsidP="00423F3E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217F3A1B" w14:textId="3924DF94" w:rsidR="00423F3E" w:rsidRDefault="00423F3E" w:rsidP="00423F3E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4D2025D9" wp14:editId="0802D2B3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201435612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9BAD53" id="Rectangle 5" o:spid="_x0000_s1026" alt="&quot;&quot;" style="position:absolute;margin-left:182.25pt;margin-top:23.85pt;width:28.3pt;height:28.3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F09C570" w14:textId="0CDFF78F" w:rsidR="00423F3E" w:rsidRDefault="00423F3E" w:rsidP="00423F3E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</w:t>
      </w:r>
    </w:p>
    <w:p w14:paraId="70D585CE" w14:textId="5B2EA897" w:rsidR="00423F3E" w:rsidRDefault="00423F3E" w:rsidP="00423F3E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77BA773B" wp14:editId="623966B3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109803174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5823DE" id="Rectangle 5" o:spid="_x0000_s1026" alt="&quot;&quot;" style="position:absolute;margin-left:182.6pt;margin-top:23.6pt;width:28.3pt;height:28.3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1A15B4D" w14:textId="68484D22" w:rsidR="00423F3E" w:rsidRDefault="00423F3E" w:rsidP="00423F3E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do not know.</w:t>
      </w:r>
    </w:p>
    <w:p w14:paraId="54BA0B0B" w14:textId="509B25C2" w:rsidR="009709A4" w:rsidRDefault="009709A4" w:rsidP="00423F3E">
      <w:pPr>
        <w:rPr>
          <w:lang w:eastAsia="en-NZ"/>
        </w:rPr>
      </w:pPr>
    </w:p>
    <w:p w14:paraId="2E9325DA" w14:textId="47308B22" w:rsidR="009709A4" w:rsidRDefault="009709A4" w:rsidP="00423F3E">
      <w:pPr>
        <w:rPr>
          <w:lang w:eastAsia="en-NZ"/>
        </w:rPr>
      </w:pPr>
    </w:p>
    <w:p w14:paraId="28D9CCE2" w14:textId="158534CD" w:rsidR="00423F3E" w:rsidRDefault="008E5D9B" w:rsidP="00423F3E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57312" behindDoc="0" locked="0" layoutInCell="1" allowOverlap="1" wp14:anchorId="652D933E" wp14:editId="0B583571">
            <wp:simplePos x="0" y="0"/>
            <wp:positionH relativeFrom="margin">
              <wp:align>left</wp:align>
            </wp:positionH>
            <wp:positionV relativeFrom="paragraph">
              <wp:posOffset>12165</wp:posOffset>
            </wp:positionV>
            <wp:extent cx="1232034" cy="1450900"/>
            <wp:effectExtent l="0" t="0" r="6350" b="0"/>
            <wp:wrapNone/>
            <wp:docPr id="173157148" name="Picture 1731571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57148" name="Picture 173157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232034" cy="14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3F3E">
        <w:rPr>
          <w:lang w:eastAsia="en-NZ"/>
        </w:rPr>
        <w:t xml:space="preserve">Is there anything you would </w:t>
      </w:r>
      <w:r w:rsidR="00760959">
        <w:rPr>
          <w:lang w:eastAsia="en-NZ"/>
        </w:rPr>
        <w:t>change</w:t>
      </w:r>
      <w:r w:rsidR="00423F3E">
        <w:rPr>
          <w:lang w:eastAsia="en-NZ"/>
        </w:rPr>
        <w:t xml:space="preserve"> about the </w:t>
      </w:r>
      <w:r w:rsidR="00DE74AC">
        <w:rPr>
          <w:lang w:eastAsia="en-NZ"/>
        </w:rPr>
        <w:t>suggested</w:t>
      </w:r>
      <w:r w:rsidR="00423F3E">
        <w:rPr>
          <w:lang w:eastAsia="en-NZ"/>
        </w:rPr>
        <w:t xml:space="preserve"> new purpose statement?</w:t>
      </w:r>
    </w:p>
    <w:p w14:paraId="576C6100" w14:textId="01ECBC6C" w:rsidR="00423F3E" w:rsidRDefault="00423F3E" w:rsidP="00423F3E">
      <w:pPr>
        <w:rPr>
          <w:lang w:eastAsia="en-NZ"/>
        </w:rPr>
      </w:pPr>
    </w:p>
    <w:p w14:paraId="5FF94E4C" w14:textId="353B6DFE" w:rsidR="00423F3E" w:rsidRDefault="00423F3E" w:rsidP="00423F3E">
      <w:pPr>
        <w:rPr>
          <w:lang w:eastAsia="en-NZ"/>
        </w:rPr>
      </w:pPr>
    </w:p>
    <w:p w14:paraId="3B98C95E" w14:textId="547BAE0B" w:rsidR="00423F3E" w:rsidRDefault="00423F3E" w:rsidP="00423F3E">
      <w:pPr>
        <w:rPr>
          <w:lang w:eastAsia="en-NZ"/>
        </w:rPr>
      </w:pPr>
      <w:r>
        <w:rPr>
          <w:lang w:eastAsia="en-NZ"/>
        </w:rPr>
        <w:t>Put your answer in the box below.</w:t>
      </w:r>
    </w:p>
    <w:p w14:paraId="0F493DC7" w14:textId="0DCA162A" w:rsidR="00423F3E" w:rsidRDefault="009709A4" w:rsidP="00423F3E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0929F389" wp14:editId="77E5CCA4">
                <wp:simplePos x="0" y="0"/>
                <wp:positionH relativeFrom="margin">
                  <wp:align>left</wp:align>
                </wp:positionH>
                <wp:positionV relativeFrom="paragraph">
                  <wp:posOffset>8356</wp:posOffset>
                </wp:positionV>
                <wp:extent cx="5805170" cy="2541070"/>
                <wp:effectExtent l="0" t="0" r="24130" b="12065"/>
                <wp:wrapNone/>
                <wp:docPr id="99676873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25410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5D8F0" id="Rectangle 5" o:spid="_x0000_s1026" alt="&quot;&quot;" style="position:absolute;margin-left:0;margin-top:.65pt;width:457.1pt;height:200.1pt;z-index:2523371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" filled="f" strokecolor="black [3213]" strokeweight="1pt">
                <w10:wrap anchorx="margin"/>
              </v:rect>
            </w:pict>
          </mc:Fallback>
        </mc:AlternateContent>
      </w:r>
    </w:p>
    <w:p w14:paraId="5F3AC95B" w14:textId="3CDEB127" w:rsidR="00423F3E" w:rsidRPr="00423F3E" w:rsidRDefault="00423F3E" w:rsidP="00423F3E">
      <w:pPr>
        <w:rPr>
          <w:lang w:eastAsia="en-NZ"/>
        </w:rPr>
      </w:pPr>
    </w:p>
    <w:p w14:paraId="560B69C0" w14:textId="77777777" w:rsidR="00CE5FB3" w:rsidRDefault="00CE5FB3">
      <w:pPr>
        <w:spacing w:line="240" w:lineRule="auto"/>
        <w:ind w:left="0"/>
        <w:rPr>
          <w:rFonts w:eastAsia="Times New Roman" w:cs="Arial"/>
          <w:sz w:val="28"/>
          <w:szCs w:val="28"/>
          <w:lang w:eastAsia="en-NZ"/>
        </w:rPr>
      </w:pPr>
      <w:bookmarkStart w:id="3" w:name="_About_Total_Mobility"/>
      <w:bookmarkStart w:id="4" w:name="_Total_Mobility_review"/>
      <w:bookmarkStart w:id="5" w:name="_Changes_that_happened"/>
      <w:bookmarkStart w:id="6" w:name="_What_will_change"/>
      <w:bookmarkStart w:id="7" w:name="_Proposals_to_make"/>
      <w:bookmarkStart w:id="8" w:name="_How_to_have"/>
      <w:bookmarkEnd w:id="3"/>
      <w:bookmarkEnd w:id="4"/>
      <w:bookmarkEnd w:id="5"/>
      <w:bookmarkEnd w:id="6"/>
      <w:bookmarkEnd w:id="7"/>
      <w:bookmarkEnd w:id="8"/>
      <w:r>
        <w:rPr>
          <w:rFonts w:eastAsia="Times New Roman" w:cs="Arial"/>
          <w:sz w:val="28"/>
          <w:szCs w:val="28"/>
          <w:lang w:eastAsia="en-NZ"/>
        </w:rPr>
        <w:br w:type="page"/>
      </w:r>
    </w:p>
    <w:p w14:paraId="717EE498" w14:textId="15277542" w:rsidR="00760959" w:rsidRDefault="00760959" w:rsidP="00760959">
      <w:pPr>
        <w:pStyle w:val="Heading2"/>
        <w:rPr>
          <w:lang w:val="en-NZ" w:eastAsia="en-NZ"/>
        </w:rPr>
      </w:pPr>
      <w:bookmarkStart w:id="9" w:name="_Toc216776999"/>
      <w:r>
        <w:rPr>
          <w:lang w:val="en-NZ" w:eastAsia="en-NZ"/>
        </w:rPr>
        <w:lastRenderedPageBreak/>
        <w:t xml:space="preserve">Proposal 2: </w:t>
      </w:r>
      <w:r w:rsidR="00354032">
        <w:rPr>
          <w:lang w:val="en-NZ" w:eastAsia="en-NZ"/>
        </w:rPr>
        <w:t xml:space="preserve">Make changes </w:t>
      </w:r>
      <w:r>
        <w:rPr>
          <w:lang w:val="en-NZ" w:eastAsia="en-NZ"/>
        </w:rPr>
        <w:t>to assessments</w:t>
      </w:r>
      <w:bookmarkEnd w:id="9"/>
      <w:r w:rsidR="00D3105C">
        <w:rPr>
          <w:lang w:val="en-NZ" w:eastAsia="en-NZ"/>
        </w:rPr>
        <w:t>.</w:t>
      </w:r>
      <w:r>
        <w:rPr>
          <w:lang w:val="en-NZ" w:eastAsia="en-NZ"/>
        </w:rPr>
        <w:t xml:space="preserve"> </w:t>
      </w:r>
    </w:p>
    <w:p w14:paraId="2C14A217" w14:textId="77777777" w:rsidR="00760959" w:rsidRDefault="00760959" w:rsidP="00760959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340224" behindDoc="0" locked="0" layoutInCell="1" allowOverlap="1" wp14:anchorId="791A85B5" wp14:editId="09886AAA">
            <wp:simplePos x="0" y="0"/>
            <wp:positionH relativeFrom="margin">
              <wp:align>left</wp:align>
            </wp:positionH>
            <wp:positionV relativeFrom="paragraph">
              <wp:posOffset>75966</wp:posOffset>
            </wp:positionV>
            <wp:extent cx="1405288" cy="1405288"/>
            <wp:effectExtent l="0" t="0" r="4445" b="0"/>
            <wp:wrapNone/>
            <wp:docPr id="1958193563" name="Picture 19581935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193563" name="Picture 19581935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406526" cy="1406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9200" behindDoc="1" locked="0" layoutInCell="1" allowOverlap="1" wp14:anchorId="5170C39D" wp14:editId="6E0D3F4A">
                <wp:simplePos x="0" y="0"/>
                <wp:positionH relativeFrom="margin">
                  <wp:posOffset>2127183</wp:posOffset>
                </wp:positionH>
                <wp:positionV relativeFrom="paragraph">
                  <wp:posOffset>277963</wp:posOffset>
                </wp:positionV>
                <wp:extent cx="3599815" cy="1154430"/>
                <wp:effectExtent l="0" t="0" r="635" b="7620"/>
                <wp:wrapNone/>
                <wp:docPr id="151468913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544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A3F9F9" id="Rectangle 1" o:spid="_x0000_s1026" alt="&quot;&quot;" style="position:absolute;margin-left:167.5pt;margin-top:21.9pt;width:283.45pt;height:90.9pt;z-index:-25097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2E9B2466" w14:textId="28C76060" w:rsidR="00760959" w:rsidRDefault="00760959" w:rsidP="00760959">
      <w:pPr>
        <w:rPr>
          <w:lang w:val="en-NZ" w:eastAsia="en-NZ"/>
        </w:rPr>
      </w:pPr>
      <w:r>
        <w:rPr>
          <w:lang w:val="en-NZ" w:eastAsia="en-NZ"/>
        </w:rPr>
        <w:t xml:space="preserve">Here an </w:t>
      </w:r>
      <w:r w:rsidRPr="004047C2">
        <w:rPr>
          <w:b/>
          <w:bCs/>
          <w:lang w:val="en-NZ" w:eastAsia="en-NZ"/>
        </w:rPr>
        <w:t>assessment</w:t>
      </w:r>
      <w:r>
        <w:rPr>
          <w:lang w:val="en-NZ" w:eastAsia="en-NZ"/>
        </w:rPr>
        <w:t xml:space="preserve"> means </w:t>
      </w:r>
      <w:r w:rsidR="00311EB3">
        <w:rPr>
          <w:lang w:val="en-NZ" w:eastAsia="en-NZ"/>
        </w:rPr>
        <w:t>talking about your disability to find out if you can use Total Mobility.</w:t>
      </w:r>
    </w:p>
    <w:p w14:paraId="342A16D2" w14:textId="77777777" w:rsidR="00760959" w:rsidRDefault="00760959" w:rsidP="00760959">
      <w:pPr>
        <w:rPr>
          <w:lang w:val="en-NZ" w:eastAsia="en-NZ"/>
        </w:rPr>
      </w:pPr>
    </w:p>
    <w:p w14:paraId="7E9FAF3C" w14:textId="2C542F9F" w:rsidR="00131C44" w:rsidRDefault="00131C44" w:rsidP="00760959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608512" behindDoc="0" locked="0" layoutInCell="1" allowOverlap="1" wp14:anchorId="38972894" wp14:editId="34B3AE18">
            <wp:simplePos x="0" y="0"/>
            <wp:positionH relativeFrom="margin">
              <wp:align>left</wp:align>
            </wp:positionH>
            <wp:positionV relativeFrom="paragraph">
              <wp:posOffset>138764</wp:posOffset>
            </wp:positionV>
            <wp:extent cx="1115049" cy="1010652"/>
            <wp:effectExtent l="0" t="0" r="9525" b="0"/>
            <wp:wrapNone/>
            <wp:docPr id="107979334" name="Picture 1079793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1B479D" w14:textId="667EDF94" w:rsidR="00131C44" w:rsidRDefault="00131C44" w:rsidP="00131C44">
      <w:pPr>
        <w:spacing w:line="336" w:lineRule="auto"/>
        <w:rPr>
          <w:lang w:eastAsia="en-NZ"/>
        </w:rPr>
      </w:pPr>
      <w:r>
        <w:rPr>
          <w:lang w:eastAsia="en-NZ"/>
        </w:rPr>
        <w:t>Tick the box that is right for you.</w:t>
      </w:r>
    </w:p>
    <w:p w14:paraId="153F292C" w14:textId="77777777" w:rsidR="00131C44" w:rsidRDefault="00131C44" w:rsidP="00760959">
      <w:pPr>
        <w:rPr>
          <w:lang w:val="en-NZ" w:eastAsia="en-NZ"/>
        </w:rPr>
      </w:pPr>
    </w:p>
    <w:p w14:paraId="10D020F1" w14:textId="50EA4FD5" w:rsidR="00760959" w:rsidRDefault="00760959" w:rsidP="009709A4">
      <w:pPr>
        <w:rPr>
          <w:lang w:val="en-NZ" w:eastAsia="en-NZ"/>
        </w:rPr>
      </w:pPr>
    </w:p>
    <w:p w14:paraId="01EA5E68" w14:textId="4805901F" w:rsidR="00760959" w:rsidRDefault="008E5D9B" w:rsidP="00760959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59360" behindDoc="0" locked="0" layoutInCell="1" allowOverlap="1" wp14:anchorId="2D2B5466" wp14:editId="3CF228E6">
            <wp:simplePos x="0" y="0"/>
            <wp:positionH relativeFrom="margin">
              <wp:posOffset>-192939</wp:posOffset>
            </wp:positionH>
            <wp:positionV relativeFrom="paragraph">
              <wp:posOffset>206943</wp:posOffset>
            </wp:positionV>
            <wp:extent cx="1713297" cy="1713297"/>
            <wp:effectExtent l="0" t="0" r="0" b="1270"/>
            <wp:wrapNone/>
            <wp:docPr id="493483324" name="Picture 4934833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483324" name="Picture 4934833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713297" cy="1713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959">
        <w:rPr>
          <w:lang w:val="en-NZ" w:eastAsia="en-NZ"/>
        </w:rPr>
        <w:t>Do you think the Government should ask for documents that prove the disability a person has when they apply for Total Mobility?</w:t>
      </w:r>
    </w:p>
    <w:p w14:paraId="455AF426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5FB8CB1D" wp14:editId="33E8F030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69175615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F66715" id="Rectangle 5" o:spid="_x0000_s1026" alt="&quot;&quot;" style="position:absolute;margin-left:182.65pt;margin-top:23.8pt;width:28.35pt;height:28.35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4D5534F7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58DDB56E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0C79F67C" wp14:editId="690A40F8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46900823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40AABF" id="Rectangle 5" o:spid="_x0000_s1026" alt="&quot;&quot;" style="position:absolute;margin-left:182.25pt;margin-top:23.85pt;width:28.3pt;height:28.3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4C8624A9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</w:t>
      </w:r>
    </w:p>
    <w:p w14:paraId="51395038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7BCD45FE" wp14:editId="10BB21BA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171596948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8BDFC7" id="Rectangle 5" o:spid="_x0000_s1026" alt="&quot;&quot;" style="position:absolute;margin-left:182.6pt;margin-top:23.6pt;width:28.3pt;height:28.3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1EC7529B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do not know.</w:t>
      </w:r>
    </w:p>
    <w:p w14:paraId="0CBA3A78" w14:textId="77777777" w:rsidR="00760959" w:rsidRDefault="00760959" w:rsidP="00760959">
      <w:pPr>
        <w:rPr>
          <w:lang w:val="en-NZ" w:eastAsia="en-NZ"/>
        </w:rPr>
      </w:pPr>
    </w:p>
    <w:p w14:paraId="01B66B69" w14:textId="77777777" w:rsidR="000A1B93" w:rsidRDefault="000A1B93" w:rsidP="00760959">
      <w:pPr>
        <w:rPr>
          <w:lang w:val="en-NZ" w:eastAsia="en-NZ"/>
        </w:rPr>
      </w:pPr>
    </w:p>
    <w:p w14:paraId="48DBFBC0" w14:textId="77777777" w:rsidR="009709A4" w:rsidRDefault="009709A4" w:rsidP="00760959">
      <w:pPr>
        <w:rPr>
          <w:lang w:val="en-NZ" w:eastAsia="en-NZ"/>
        </w:rPr>
      </w:pPr>
    </w:p>
    <w:p w14:paraId="0AF430BC" w14:textId="77777777" w:rsidR="009709A4" w:rsidRDefault="009709A4" w:rsidP="00760959">
      <w:pPr>
        <w:rPr>
          <w:lang w:val="en-NZ" w:eastAsia="en-NZ"/>
        </w:rPr>
      </w:pPr>
    </w:p>
    <w:p w14:paraId="6C2AA58F" w14:textId="77777777" w:rsidR="00131C44" w:rsidRDefault="00131C44" w:rsidP="00131C44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610560" behindDoc="0" locked="0" layoutInCell="1" allowOverlap="1" wp14:anchorId="3B1E4CCB" wp14:editId="5F04370D">
            <wp:simplePos x="0" y="0"/>
            <wp:positionH relativeFrom="margin">
              <wp:align>left</wp:align>
            </wp:positionH>
            <wp:positionV relativeFrom="paragraph">
              <wp:posOffset>-211756</wp:posOffset>
            </wp:positionV>
            <wp:extent cx="1115049" cy="1010652"/>
            <wp:effectExtent l="0" t="0" r="9525" b="0"/>
            <wp:wrapNone/>
            <wp:docPr id="270317261" name="Picture 270317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>Tick the box that is right for you.</w:t>
      </w:r>
    </w:p>
    <w:p w14:paraId="3C8EE1DC" w14:textId="77777777" w:rsidR="009709A4" w:rsidRDefault="009709A4" w:rsidP="00760959">
      <w:pPr>
        <w:rPr>
          <w:lang w:val="en-NZ" w:eastAsia="en-NZ"/>
        </w:rPr>
      </w:pPr>
    </w:p>
    <w:p w14:paraId="2DC4A178" w14:textId="77777777" w:rsidR="00131C44" w:rsidRDefault="00131C44" w:rsidP="00760959">
      <w:pPr>
        <w:rPr>
          <w:lang w:val="en-NZ" w:eastAsia="en-NZ"/>
        </w:rPr>
      </w:pPr>
    </w:p>
    <w:p w14:paraId="1BDA8323" w14:textId="3F135554" w:rsidR="00760959" w:rsidRDefault="008E5D9B" w:rsidP="00760959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61408" behindDoc="0" locked="0" layoutInCell="1" allowOverlap="1" wp14:anchorId="63BD558C" wp14:editId="1FE2FC2E">
            <wp:simplePos x="0" y="0"/>
            <wp:positionH relativeFrom="margin">
              <wp:align>left</wp:align>
            </wp:positionH>
            <wp:positionV relativeFrom="paragraph">
              <wp:posOffset>9625</wp:posOffset>
            </wp:positionV>
            <wp:extent cx="1405288" cy="1428711"/>
            <wp:effectExtent l="0" t="0" r="4445" b="635"/>
            <wp:wrapNone/>
            <wp:docPr id="719441399" name="Picture 7194413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441399" name="Picture 7194413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405288" cy="1428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959">
        <w:rPr>
          <w:lang w:val="en-NZ" w:eastAsia="en-NZ"/>
        </w:rPr>
        <w:t xml:space="preserve">Do you think the Government should get people to do </w:t>
      </w:r>
      <w:r w:rsidR="00760959" w:rsidRPr="00D554E2">
        <w:rPr>
          <w:b/>
          <w:bCs/>
          <w:lang w:val="en-NZ" w:eastAsia="en-NZ"/>
        </w:rPr>
        <w:t>reassessments</w:t>
      </w:r>
      <w:r w:rsidR="00760959">
        <w:rPr>
          <w:lang w:val="en-NZ" w:eastAsia="en-NZ"/>
        </w:rPr>
        <w:t xml:space="preserve"> for Total Mobility?</w:t>
      </w:r>
    </w:p>
    <w:p w14:paraId="0553399C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37233F2A" wp14:editId="41336A4B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74478424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58F6AA" id="Rectangle 5" o:spid="_x0000_s1026" alt="&quot;&quot;" style="position:absolute;margin-left:182.65pt;margin-top:23.8pt;width:28.35pt;height:28.35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64D5C3E7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77C95187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1842894F" wp14:editId="4528039E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12714032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BFC0C9" id="Rectangle 5" o:spid="_x0000_s1026" alt="&quot;&quot;" style="position:absolute;margin-left:182.25pt;margin-top:23.85pt;width:28.3pt;height:28.3pt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0149955E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</w:t>
      </w:r>
    </w:p>
    <w:p w14:paraId="7EF3EB38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7E1AD221" wp14:editId="75A1EBDE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45480358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B058E0" id="Rectangle 5" o:spid="_x0000_s1026" alt="&quot;&quot;" style="position:absolute;margin-left:182.6pt;margin-top:23.6pt;width:28.3pt;height:28.3pt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6E93CCC3" w14:textId="77777777" w:rsidR="00760959" w:rsidRDefault="00760959" w:rsidP="00760959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do not know.</w:t>
      </w:r>
    </w:p>
    <w:p w14:paraId="3B2800A5" w14:textId="77777777" w:rsidR="00760959" w:rsidRDefault="00760959" w:rsidP="00760959">
      <w:pPr>
        <w:rPr>
          <w:lang w:val="en-NZ" w:eastAsia="en-NZ"/>
        </w:rPr>
      </w:pPr>
    </w:p>
    <w:p w14:paraId="52D958A8" w14:textId="77777777" w:rsidR="000A1B93" w:rsidRDefault="000A1B93" w:rsidP="000A1B93"/>
    <w:p w14:paraId="0E0443D9" w14:textId="5B0BD739" w:rsidR="00760959" w:rsidRDefault="00760959" w:rsidP="00760959">
      <w:r>
        <w:rPr>
          <w:noProof/>
          <w:lang w:eastAsia="en-NZ"/>
        </w:rPr>
        <w:drawing>
          <wp:anchor distT="0" distB="0" distL="114300" distR="114300" simplePos="0" relativeHeight="252355584" behindDoc="0" locked="0" layoutInCell="1" allowOverlap="1" wp14:anchorId="522B8818" wp14:editId="5D52704E">
            <wp:simplePos x="0" y="0"/>
            <wp:positionH relativeFrom="margin">
              <wp:align>left</wp:align>
            </wp:positionH>
            <wp:positionV relativeFrom="paragraph">
              <wp:posOffset>41208</wp:posOffset>
            </wp:positionV>
            <wp:extent cx="1443789" cy="1787707"/>
            <wp:effectExtent l="0" t="0" r="4445" b="3175"/>
            <wp:wrapNone/>
            <wp:docPr id="2074995919" name="Picture 20749959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995919" name="Picture 20749959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443789" cy="1787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4560" behindDoc="1" locked="0" layoutInCell="1" allowOverlap="1" wp14:anchorId="013962F8" wp14:editId="32620A18">
                <wp:simplePos x="0" y="0"/>
                <wp:positionH relativeFrom="margin">
                  <wp:posOffset>2194560</wp:posOffset>
                </wp:positionH>
                <wp:positionV relativeFrom="paragraph">
                  <wp:posOffset>-28876</wp:posOffset>
                </wp:positionV>
                <wp:extent cx="3599815" cy="2435192"/>
                <wp:effectExtent l="0" t="0" r="635" b="3810"/>
                <wp:wrapNone/>
                <wp:docPr id="28573111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3519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786C90" id="Rectangle 1" o:spid="_x0000_s1026" alt="&quot;&quot;" style="position:absolute;margin-left:172.8pt;margin-top:-2.25pt;width:283.45pt;height:191.75pt;z-index:-25096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  <w:r>
        <w:t xml:space="preserve">Here </w:t>
      </w:r>
      <w:r w:rsidRPr="00BD2459">
        <w:rPr>
          <w:b/>
          <w:bCs/>
        </w:rPr>
        <w:t>reassessment</w:t>
      </w:r>
      <w:r>
        <w:t xml:space="preserve"> means doing an assessment again to:</w:t>
      </w:r>
    </w:p>
    <w:p w14:paraId="54AB8A70" w14:textId="1118463B" w:rsidR="00760959" w:rsidRDefault="00760959" w:rsidP="00760959">
      <w:pPr>
        <w:pStyle w:val="Listtoplevel"/>
      </w:pPr>
      <w:r>
        <w:t>make sure things are still correct</w:t>
      </w:r>
    </w:p>
    <w:p w14:paraId="53EAC3C7" w14:textId="15E647EB" w:rsidR="00760959" w:rsidRDefault="00760959" w:rsidP="00760959">
      <w:pPr>
        <w:pStyle w:val="Listtoplevel"/>
      </w:pPr>
      <w:r>
        <w:t xml:space="preserve">check if things might need to change. </w:t>
      </w:r>
    </w:p>
    <w:p w14:paraId="4356973E" w14:textId="77777777" w:rsidR="000A1B93" w:rsidRDefault="000A1B93" w:rsidP="00760959">
      <w:pPr>
        <w:rPr>
          <w:lang w:eastAsia="en-NZ"/>
        </w:rPr>
      </w:pPr>
    </w:p>
    <w:p w14:paraId="772B12B9" w14:textId="740CC1CC" w:rsidR="000A1B93" w:rsidRDefault="008E5D9B" w:rsidP="000A1B93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63456" behindDoc="0" locked="0" layoutInCell="1" allowOverlap="1" wp14:anchorId="212C6753" wp14:editId="72D2A2D0">
            <wp:simplePos x="0" y="0"/>
            <wp:positionH relativeFrom="margin">
              <wp:align>left</wp:align>
            </wp:positionH>
            <wp:positionV relativeFrom="paragraph">
              <wp:posOffset>2606</wp:posOffset>
            </wp:positionV>
            <wp:extent cx="1174282" cy="1573694"/>
            <wp:effectExtent l="0" t="0" r="6985" b="0"/>
            <wp:wrapNone/>
            <wp:docPr id="1806122626" name="Picture 18061226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122626" name="Picture 18061226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74282" cy="1573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A4069" w14:textId="054CF2D6" w:rsidR="000A1B93" w:rsidRDefault="000A1B93" w:rsidP="000A1B93">
      <w:pPr>
        <w:rPr>
          <w:lang w:eastAsia="en-NZ"/>
        </w:rPr>
      </w:pPr>
      <w:r>
        <w:rPr>
          <w:lang w:eastAsia="en-NZ"/>
        </w:rPr>
        <w:t>Is there anything else you would like to say about this proposal?</w:t>
      </w:r>
    </w:p>
    <w:p w14:paraId="0B2F1472" w14:textId="77777777" w:rsidR="00131C44" w:rsidRDefault="00131C44" w:rsidP="000A1B93">
      <w:pPr>
        <w:rPr>
          <w:lang w:eastAsia="en-NZ"/>
        </w:rPr>
      </w:pPr>
    </w:p>
    <w:p w14:paraId="4196CF23" w14:textId="0558A9D9" w:rsidR="000A1B93" w:rsidRDefault="008E5D9B" w:rsidP="000A1B93">
      <w:pPr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65504" behindDoc="0" locked="0" layoutInCell="1" allowOverlap="1" wp14:anchorId="05D58AF0" wp14:editId="654E1D9E">
            <wp:simplePos x="0" y="0"/>
            <wp:positionH relativeFrom="margin">
              <wp:align>left</wp:align>
            </wp:positionH>
            <wp:positionV relativeFrom="paragraph">
              <wp:posOffset>9191</wp:posOffset>
            </wp:positionV>
            <wp:extent cx="1414914" cy="1757321"/>
            <wp:effectExtent l="0" t="0" r="0" b="0"/>
            <wp:wrapNone/>
            <wp:docPr id="769388315" name="Picture 7693883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388315" name="Picture 7693883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414914" cy="1757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1B93">
        <w:rPr>
          <w:lang w:eastAsia="en-NZ"/>
        </w:rPr>
        <w:t xml:space="preserve">You might want to </w:t>
      </w:r>
      <w:r w:rsidR="00131C44">
        <w:rPr>
          <w:lang w:eastAsia="en-NZ"/>
        </w:rPr>
        <w:t>t</w:t>
      </w:r>
      <w:r w:rsidR="00A228D3">
        <w:rPr>
          <w:lang w:eastAsia="en-NZ"/>
        </w:rPr>
        <w:t>al</w:t>
      </w:r>
      <w:r w:rsidR="00131C44">
        <w:rPr>
          <w:lang w:eastAsia="en-NZ"/>
        </w:rPr>
        <w:t>k</w:t>
      </w:r>
      <w:r w:rsidR="000A1B93">
        <w:rPr>
          <w:lang w:eastAsia="en-NZ"/>
        </w:rPr>
        <w:t xml:space="preserve"> about:</w:t>
      </w:r>
    </w:p>
    <w:p w14:paraId="3BBA69E6" w14:textId="1FD76B8F" w:rsidR="000A1B93" w:rsidRDefault="000A1B93" w:rsidP="000A1B93">
      <w:pPr>
        <w:pStyle w:val="Listtoplevel"/>
        <w:rPr>
          <w:lang w:eastAsia="en-NZ"/>
        </w:rPr>
      </w:pPr>
      <w:r>
        <w:rPr>
          <w:lang w:eastAsia="en-NZ"/>
        </w:rPr>
        <w:t>the good things about the proposal</w:t>
      </w:r>
    </w:p>
    <w:p w14:paraId="48B32C96" w14:textId="5D0B91E5" w:rsidR="000A1B93" w:rsidRDefault="000A1B93" w:rsidP="000A1B93">
      <w:pPr>
        <w:pStyle w:val="Listtoplevel"/>
        <w:rPr>
          <w:lang w:eastAsia="en-NZ"/>
        </w:rPr>
      </w:pPr>
      <w:r>
        <w:rPr>
          <w:lang w:eastAsia="en-NZ"/>
        </w:rPr>
        <w:t>the bad things about the proposal</w:t>
      </w:r>
    </w:p>
    <w:p w14:paraId="2668C08A" w14:textId="1D526453" w:rsidR="000A1B93" w:rsidRDefault="000A1B93" w:rsidP="000A1B93">
      <w:pPr>
        <w:pStyle w:val="Listtoplevel"/>
        <w:rPr>
          <w:lang w:eastAsia="en-NZ"/>
        </w:rPr>
      </w:pPr>
      <w:r>
        <w:rPr>
          <w:lang w:eastAsia="en-NZ"/>
        </w:rPr>
        <w:t>how often a reassessment could be done.</w:t>
      </w:r>
    </w:p>
    <w:p w14:paraId="130F3FDE" w14:textId="6371C596" w:rsidR="000A1B93" w:rsidRDefault="00C25CD9" w:rsidP="000A1B93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626944" behindDoc="0" locked="0" layoutInCell="1" allowOverlap="1" wp14:anchorId="6B07B76A" wp14:editId="122C2C30">
            <wp:simplePos x="0" y="0"/>
            <wp:positionH relativeFrom="margin">
              <wp:posOffset>220980</wp:posOffset>
            </wp:positionH>
            <wp:positionV relativeFrom="paragraph">
              <wp:posOffset>167640</wp:posOffset>
            </wp:positionV>
            <wp:extent cx="1115049" cy="963385"/>
            <wp:effectExtent l="0" t="0" r="9525" b="0"/>
            <wp:wrapNone/>
            <wp:docPr id="1788317525" name="Picture 17883175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981285" name="Picture 6859812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96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73601" w14:textId="14F05822" w:rsidR="00D554E2" w:rsidRDefault="00D554E2" w:rsidP="000A1B93">
      <w:pPr>
        <w:rPr>
          <w:lang w:eastAsia="en-NZ"/>
        </w:rPr>
      </w:pPr>
    </w:p>
    <w:p w14:paraId="4B11DC53" w14:textId="0AD16AE3" w:rsidR="000A1B93" w:rsidRDefault="000A1B93" w:rsidP="000A1B93">
      <w:pPr>
        <w:rPr>
          <w:lang w:eastAsia="en-NZ"/>
        </w:rPr>
      </w:pPr>
      <w:r>
        <w:rPr>
          <w:lang w:eastAsia="en-NZ"/>
        </w:rPr>
        <w:t>Put your answer in the box below.</w:t>
      </w:r>
    </w:p>
    <w:p w14:paraId="506C66A3" w14:textId="761E4EBC" w:rsidR="000A1B93" w:rsidRDefault="009709A4" w:rsidP="000A1B93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771F89B9" wp14:editId="3A2CDEDB">
                <wp:simplePos x="0" y="0"/>
                <wp:positionH relativeFrom="margin">
                  <wp:align>right</wp:align>
                </wp:positionH>
                <wp:positionV relativeFrom="paragraph">
                  <wp:posOffset>211822</wp:posOffset>
                </wp:positionV>
                <wp:extent cx="5805170" cy="4456496"/>
                <wp:effectExtent l="0" t="0" r="24130" b="20320"/>
                <wp:wrapNone/>
                <wp:docPr id="171956270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44564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446911" id="Rectangle 5" o:spid="_x0000_s1026" alt="&quot;&quot;" style="position:absolute;margin-left:405.9pt;margin-top:16.7pt;width:457.1pt;height:350.9pt;z-index:252359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" filled="f" strokecolor="black [3213]" strokeweight="1pt">
                <w10:wrap anchorx="margin"/>
              </v:rect>
            </w:pict>
          </mc:Fallback>
        </mc:AlternateContent>
      </w:r>
    </w:p>
    <w:p w14:paraId="1F195A8F" w14:textId="77777777" w:rsidR="000A1B93" w:rsidRDefault="000A1B93" w:rsidP="000A1B93">
      <w:pPr>
        <w:rPr>
          <w:lang w:eastAsia="en-NZ"/>
        </w:rPr>
      </w:pPr>
    </w:p>
    <w:p w14:paraId="073E2A3B" w14:textId="77777777" w:rsidR="000A1B93" w:rsidRDefault="000A1B93" w:rsidP="000A1B93">
      <w:pPr>
        <w:rPr>
          <w:lang w:eastAsia="en-NZ"/>
        </w:rPr>
      </w:pPr>
    </w:p>
    <w:p w14:paraId="76E6D73F" w14:textId="77777777" w:rsidR="000A1B93" w:rsidRDefault="000A1B93" w:rsidP="000A1B93">
      <w:pPr>
        <w:rPr>
          <w:lang w:val="en-NZ" w:eastAsia="en-NZ"/>
        </w:rPr>
      </w:pPr>
    </w:p>
    <w:p w14:paraId="10DC8679" w14:textId="77777777" w:rsidR="000A1B93" w:rsidRDefault="000A1B93" w:rsidP="000A1B93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6A870180" w14:textId="41F9EA6B" w:rsidR="000A1B93" w:rsidRDefault="000A1B93" w:rsidP="00A228D3">
      <w:pPr>
        <w:pStyle w:val="Heading2"/>
        <w:spacing w:line="336" w:lineRule="auto"/>
        <w:rPr>
          <w:lang w:val="en-NZ" w:eastAsia="en-NZ"/>
        </w:rPr>
      </w:pPr>
      <w:bookmarkStart w:id="10" w:name="_Toc216777000"/>
      <w:r>
        <w:rPr>
          <w:lang w:val="en-NZ" w:eastAsia="en-NZ"/>
        </w:rPr>
        <w:lastRenderedPageBreak/>
        <w:t>Proposal 3: Limit the number of trips</w:t>
      </w:r>
      <w:bookmarkEnd w:id="10"/>
      <w:r w:rsidR="00D3105C">
        <w:rPr>
          <w:lang w:val="en-NZ" w:eastAsia="en-NZ"/>
        </w:rPr>
        <w:t>.</w:t>
      </w:r>
    </w:p>
    <w:p w14:paraId="4362A62C" w14:textId="0AA15599" w:rsidR="00A228D3" w:rsidRDefault="00A228D3" w:rsidP="00A228D3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612608" behindDoc="0" locked="0" layoutInCell="1" allowOverlap="1" wp14:anchorId="5C96C2D3" wp14:editId="6A5D84C1">
            <wp:simplePos x="0" y="0"/>
            <wp:positionH relativeFrom="margin">
              <wp:align>left</wp:align>
            </wp:positionH>
            <wp:positionV relativeFrom="paragraph">
              <wp:posOffset>9392</wp:posOffset>
            </wp:positionV>
            <wp:extent cx="1115049" cy="1010652"/>
            <wp:effectExtent l="0" t="0" r="9525" b="0"/>
            <wp:wrapNone/>
            <wp:docPr id="1764984852" name="Picture 17649848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8D377E" w14:textId="73FEA232" w:rsidR="00131C44" w:rsidRDefault="00131C44" w:rsidP="00A228D3">
      <w:pPr>
        <w:spacing w:line="336" w:lineRule="auto"/>
        <w:rPr>
          <w:lang w:eastAsia="en-NZ"/>
        </w:rPr>
      </w:pPr>
      <w:r>
        <w:rPr>
          <w:lang w:eastAsia="en-NZ"/>
        </w:rPr>
        <w:t>Tick the box that is right for you.</w:t>
      </w:r>
    </w:p>
    <w:p w14:paraId="39545980" w14:textId="77777777" w:rsidR="00131C44" w:rsidRDefault="00131C44" w:rsidP="00A228D3">
      <w:pPr>
        <w:spacing w:line="336" w:lineRule="auto"/>
        <w:rPr>
          <w:lang w:eastAsia="en-NZ"/>
        </w:rPr>
      </w:pPr>
    </w:p>
    <w:p w14:paraId="36A3EE94" w14:textId="6FE1D1D8" w:rsidR="000A1B93" w:rsidRDefault="000A1B93" w:rsidP="00A228D3">
      <w:pPr>
        <w:spacing w:line="336" w:lineRule="auto"/>
        <w:rPr>
          <w:lang w:eastAsia="en-NZ"/>
        </w:rPr>
      </w:pPr>
    </w:p>
    <w:p w14:paraId="4B9AA3B2" w14:textId="5D4D1EB7" w:rsidR="000A1B93" w:rsidRDefault="00A228D3" w:rsidP="00A228D3">
      <w:pPr>
        <w:spacing w:line="336" w:lineRule="auto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69600" behindDoc="0" locked="0" layoutInCell="1" allowOverlap="1" wp14:anchorId="720ACB0E" wp14:editId="2726503A">
            <wp:simplePos x="0" y="0"/>
            <wp:positionH relativeFrom="margin">
              <wp:posOffset>31784</wp:posOffset>
            </wp:positionH>
            <wp:positionV relativeFrom="paragraph">
              <wp:posOffset>174826</wp:posOffset>
            </wp:positionV>
            <wp:extent cx="1472565" cy="1524000"/>
            <wp:effectExtent l="0" t="0" r="0" b="0"/>
            <wp:wrapNone/>
            <wp:docPr id="62372205" name="Picture 623722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72205" name="Picture 623722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47256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4B580A">
        <w:rPr>
          <w:lang w:eastAsia="en-NZ"/>
        </w:rPr>
        <w:t>As a way to</w:t>
      </w:r>
      <w:proofErr w:type="gramEnd"/>
      <w:r w:rsidR="004B580A">
        <w:rPr>
          <w:lang w:eastAsia="en-NZ"/>
        </w:rPr>
        <w:t xml:space="preserve"> focus support where it is needed d</w:t>
      </w:r>
      <w:r w:rsidR="000A1B93">
        <w:rPr>
          <w:lang w:eastAsia="en-NZ"/>
        </w:rPr>
        <w:t xml:space="preserve">o you think the Government should limit / </w:t>
      </w:r>
      <w:r w:rsidR="003D28E5">
        <w:rPr>
          <w:lang w:eastAsia="en-NZ"/>
        </w:rPr>
        <w:t xml:space="preserve">make a </w:t>
      </w:r>
      <w:r w:rsidR="000A1B93">
        <w:rPr>
          <w:lang w:eastAsia="en-NZ"/>
        </w:rPr>
        <w:t>total number of trips a user can take?</w:t>
      </w:r>
    </w:p>
    <w:p w14:paraId="0686D2B6" w14:textId="77777777" w:rsidR="000A1B93" w:rsidRDefault="000A1B93" w:rsidP="00A228D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5B4CB13A" wp14:editId="3F59F29D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27055083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0AAA83" id="Rectangle 5" o:spid="_x0000_s1026" alt="&quot;&quot;" style="position:absolute;margin-left:182.65pt;margin-top:23.8pt;width:28.35pt;height:28.35pt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7D4E4AEF" w14:textId="77777777" w:rsidR="000A1B93" w:rsidRDefault="000A1B93" w:rsidP="00A228D3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3F9DA338" w14:textId="77777777" w:rsidR="000A1B93" w:rsidRDefault="000A1B93" w:rsidP="00A228D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00B37F36" wp14:editId="0E7021C3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73511384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A7EA6" id="Rectangle 5" o:spid="_x0000_s1026" alt="&quot;&quot;" style="position:absolute;margin-left:182.25pt;margin-top:23.85pt;width:28.3pt;height:28.3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1D8B6081" w14:textId="77777777" w:rsidR="000A1B93" w:rsidRDefault="000A1B93" w:rsidP="00A228D3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</w:t>
      </w:r>
    </w:p>
    <w:p w14:paraId="07020172" w14:textId="77777777" w:rsidR="000A1B93" w:rsidRDefault="000A1B93" w:rsidP="00A228D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57CE5EC8" wp14:editId="6ED124F5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12353377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1C1C6" id="Rectangle 5" o:spid="_x0000_s1026" alt="&quot;&quot;" style="position:absolute;margin-left:182.6pt;margin-top:23.6pt;width:28.3pt;height:28.3pt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72FE17F3" w14:textId="77777777" w:rsidR="000A1B93" w:rsidRDefault="000A1B93" w:rsidP="00A228D3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do not know.</w:t>
      </w:r>
    </w:p>
    <w:p w14:paraId="1152698E" w14:textId="18E9C58F" w:rsidR="000A1B93" w:rsidRDefault="000A1B93" w:rsidP="00A228D3">
      <w:pPr>
        <w:spacing w:line="336" w:lineRule="auto"/>
        <w:rPr>
          <w:lang w:eastAsia="en-NZ"/>
        </w:rPr>
      </w:pPr>
    </w:p>
    <w:p w14:paraId="43C39476" w14:textId="77777777" w:rsidR="000A1B93" w:rsidRDefault="000A1B93" w:rsidP="00A228D3">
      <w:pPr>
        <w:spacing w:line="336" w:lineRule="auto"/>
        <w:rPr>
          <w:lang w:eastAsia="en-NZ"/>
        </w:rPr>
      </w:pPr>
    </w:p>
    <w:p w14:paraId="572E5626" w14:textId="77777777" w:rsidR="004B580A" w:rsidRDefault="004B580A" w:rsidP="00A228D3">
      <w:pPr>
        <w:spacing w:line="336" w:lineRule="auto"/>
        <w:rPr>
          <w:lang w:eastAsia="en-NZ"/>
        </w:rPr>
      </w:pPr>
    </w:p>
    <w:p w14:paraId="04D0CBB4" w14:textId="77777777" w:rsidR="004B580A" w:rsidRDefault="004B580A" w:rsidP="00A228D3">
      <w:pPr>
        <w:spacing w:line="336" w:lineRule="auto"/>
        <w:rPr>
          <w:lang w:eastAsia="en-NZ"/>
        </w:rPr>
      </w:pPr>
    </w:p>
    <w:p w14:paraId="3E63FB87" w14:textId="1CB5496E" w:rsidR="004B580A" w:rsidRDefault="004B580A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7B9BBE41" w14:textId="11825FB5" w:rsidR="00C33ED8" w:rsidRDefault="000E76F9" w:rsidP="00A228D3">
      <w:pPr>
        <w:spacing w:line="336" w:lineRule="auto"/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71648" behindDoc="0" locked="0" layoutInCell="1" allowOverlap="1" wp14:anchorId="2A134BA1" wp14:editId="05F5555C">
            <wp:simplePos x="0" y="0"/>
            <wp:positionH relativeFrom="margin">
              <wp:align>left</wp:align>
            </wp:positionH>
            <wp:positionV relativeFrom="paragraph">
              <wp:posOffset>5581</wp:posOffset>
            </wp:positionV>
            <wp:extent cx="1560353" cy="1139056"/>
            <wp:effectExtent l="0" t="0" r="1905" b="4445"/>
            <wp:wrapNone/>
            <wp:docPr id="2110876714" name="Picture 21108767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876714" name="Picture 21108767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560353" cy="1139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4E2">
        <w:rPr>
          <w:lang w:eastAsia="en-NZ"/>
        </w:rPr>
        <w:t xml:space="preserve">Which do you think the Government should </w:t>
      </w:r>
      <w:r w:rsidR="00006E39">
        <w:rPr>
          <w:lang w:eastAsia="en-NZ"/>
        </w:rPr>
        <w:t xml:space="preserve">choose </w:t>
      </w:r>
      <w:r w:rsidR="00D554E2">
        <w:rPr>
          <w:lang w:eastAsia="en-NZ"/>
        </w:rPr>
        <w:t>if they did limit / make a total number of trips</w:t>
      </w:r>
      <w:r w:rsidR="00C33ED8">
        <w:rPr>
          <w:lang w:eastAsia="en-NZ"/>
        </w:rPr>
        <w:t>?</w:t>
      </w:r>
    </w:p>
    <w:p w14:paraId="20DEBD60" w14:textId="395EBE6E" w:rsidR="00C33ED8" w:rsidRDefault="00C33ED8" w:rsidP="00A228D3">
      <w:pPr>
        <w:pStyle w:val="Checkboxes"/>
        <w:spacing w:line="336" w:lineRule="auto"/>
        <w:rPr>
          <w:lang w:eastAsia="en-NZ"/>
        </w:rPr>
      </w:pPr>
    </w:p>
    <w:p w14:paraId="1C13C5CC" w14:textId="5415E35A" w:rsidR="00C33ED8" w:rsidRDefault="00C33ED8" w:rsidP="00A228D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5ADF39CB" wp14:editId="0CDA6BB0">
                <wp:simplePos x="0" y="0"/>
                <wp:positionH relativeFrom="column">
                  <wp:posOffset>2319655</wp:posOffset>
                </wp:positionH>
                <wp:positionV relativeFrom="line">
                  <wp:posOffset>116305</wp:posOffset>
                </wp:positionV>
                <wp:extent cx="359410" cy="359410"/>
                <wp:effectExtent l="0" t="0" r="21590" b="21590"/>
                <wp:wrapNone/>
                <wp:docPr id="1232862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BC3D50" id="Rectangle 5" o:spid="_x0000_s1026" alt="&quot;&quot;" style="position:absolute;margin-left:182.65pt;margin-top:9.15pt;width:28.3pt;height:28.3p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YuoYsOIA&#10;AAAJ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  <w:r w:rsidR="00006E39">
        <w:rPr>
          <w:lang w:eastAsia="en-NZ"/>
        </w:rPr>
        <w:t xml:space="preserve">the </w:t>
      </w:r>
      <w:r w:rsidR="00BF47DD">
        <w:rPr>
          <w:lang w:eastAsia="en-NZ"/>
        </w:rPr>
        <w:t>s</w:t>
      </w:r>
      <w:r>
        <w:rPr>
          <w:lang w:eastAsia="en-NZ"/>
        </w:rPr>
        <w:t>ame number of trips for everyone</w:t>
      </w:r>
    </w:p>
    <w:p w14:paraId="3D97E63F" w14:textId="48288A9D" w:rsidR="00C33ED8" w:rsidRDefault="00C33ED8" w:rsidP="00A228D3">
      <w:pPr>
        <w:pStyle w:val="Checkboxes"/>
        <w:spacing w:line="336" w:lineRule="auto"/>
        <w:rPr>
          <w:lang w:eastAsia="en-NZ"/>
        </w:rPr>
      </w:pPr>
    </w:p>
    <w:p w14:paraId="0768CF24" w14:textId="3AC6A57E" w:rsidR="00C33ED8" w:rsidRDefault="00C33ED8" w:rsidP="00A228D3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17B0AD48" wp14:editId="58D98726">
                <wp:simplePos x="0" y="0"/>
                <wp:positionH relativeFrom="column">
                  <wp:posOffset>2314575</wp:posOffset>
                </wp:positionH>
                <wp:positionV relativeFrom="paragraph">
                  <wp:posOffset>261720</wp:posOffset>
                </wp:positionV>
                <wp:extent cx="359410" cy="359410"/>
                <wp:effectExtent l="0" t="0" r="21590" b="21590"/>
                <wp:wrapNone/>
                <wp:docPr id="100716803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95F464" id="Rectangle 5" o:spid="_x0000_s1026" alt="&quot;&quot;" style="position:absolute;margin-left:182.25pt;margin-top:20.6pt;width:28.3pt;height:28.3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lypmmeIA&#10;AAAJAQAADwAAAAAAAAAAAAAAAADTBAAAZHJzL2Rvd25yZXYueG1sUEsFBgAAAAAEAAQA8wAAAOIF&#10;AAAAAA==&#10;" filled="f" strokecolor="black [3213]" strokeweight="1pt"/>
            </w:pict>
          </mc:Fallback>
        </mc:AlternateContent>
      </w:r>
      <w:r w:rsidR="00BF47DD">
        <w:rPr>
          <w:lang w:eastAsia="en-NZ"/>
        </w:rPr>
        <w:t>a</w:t>
      </w:r>
      <w:r>
        <w:rPr>
          <w:lang w:eastAsia="en-NZ"/>
        </w:rPr>
        <w:t xml:space="preserve"> set number of trips to start </w:t>
      </w:r>
      <w:r w:rsidR="008A14FB">
        <w:rPr>
          <w:lang w:eastAsia="en-NZ"/>
        </w:rPr>
        <w:t>with f</w:t>
      </w:r>
      <w:r w:rsidR="000E76F9">
        <w:rPr>
          <w:lang w:eastAsia="en-NZ"/>
        </w:rPr>
        <w:t xml:space="preserve">or everyone </w:t>
      </w:r>
      <w:r>
        <w:rPr>
          <w:lang w:eastAsia="en-NZ"/>
        </w:rPr>
        <w:t>then more trips for people who need them.</w:t>
      </w:r>
    </w:p>
    <w:p w14:paraId="02154E19" w14:textId="77777777" w:rsidR="004B580A" w:rsidRDefault="004B580A" w:rsidP="00413957">
      <w:pPr>
        <w:spacing w:line="336" w:lineRule="auto"/>
        <w:rPr>
          <w:lang w:eastAsia="en-NZ"/>
        </w:rPr>
      </w:pPr>
    </w:p>
    <w:p w14:paraId="70778633" w14:textId="77777777" w:rsidR="004B580A" w:rsidRDefault="004B580A" w:rsidP="00413957">
      <w:pPr>
        <w:spacing w:line="336" w:lineRule="auto"/>
        <w:rPr>
          <w:lang w:eastAsia="en-NZ"/>
        </w:rPr>
      </w:pPr>
    </w:p>
    <w:p w14:paraId="3C0FB168" w14:textId="0661C963" w:rsidR="000A1B93" w:rsidRDefault="000E76F9" w:rsidP="00413957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73696" behindDoc="0" locked="0" layoutInCell="1" allowOverlap="1" wp14:anchorId="19779F29" wp14:editId="6F0EE6A9">
            <wp:simplePos x="0" y="0"/>
            <wp:positionH relativeFrom="margin">
              <wp:align>left</wp:align>
            </wp:positionH>
            <wp:positionV relativeFrom="paragraph">
              <wp:posOffset>-100</wp:posOffset>
            </wp:positionV>
            <wp:extent cx="1337912" cy="1337912"/>
            <wp:effectExtent l="0" t="0" r="0" b="0"/>
            <wp:wrapNone/>
            <wp:docPr id="1829095111" name="Picture 1829095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095111" name="Picture 1829095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337912" cy="1337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3957">
        <w:rPr>
          <w:lang w:eastAsia="en-NZ"/>
        </w:rPr>
        <w:t>Is there anything else you would like to say about this proposal?</w:t>
      </w:r>
    </w:p>
    <w:p w14:paraId="60EE0A15" w14:textId="77777777" w:rsidR="00413957" w:rsidRDefault="00413957" w:rsidP="00413957">
      <w:pPr>
        <w:spacing w:line="336" w:lineRule="auto"/>
        <w:rPr>
          <w:lang w:eastAsia="en-NZ"/>
        </w:rPr>
      </w:pPr>
    </w:p>
    <w:p w14:paraId="7D94F66E" w14:textId="77777777" w:rsidR="00413957" w:rsidRDefault="00413957" w:rsidP="00413957">
      <w:pPr>
        <w:spacing w:line="336" w:lineRule="auto"/>
        <w:rPr>
          <w:lang w:eastAsia="en-NZ"/>
        </w:rPr>
      </w:pPr>
    </w:p>
    <w:p w14:paraId="3A1F6BDB" w14:textId="06550D11" w:rsidR="00413957" w:rsidRDefault="000E76F9" w:rsidP="00413957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75744" behindDoc="0" locked="0" layoutInCell="1" allowOverlap="1" wp14:anchorId="0F5A169E" wp14:editId="7804FB74">
            <wp:simplePos x="0" y="0"/>
            <wp:positionH relativeFrom="margin">
              <wp:align>left</wp:align>
            </wp:positionH>
            <wp:positionV relativeFrom="paragraph">
              <wp:posOffset>326891</wp:posOffset>
            </wp:positionV>
            <wp:extent cx="1491916" cy="1491916"/>
            <wp:effectExtent l="0" t="0" r="0" b="0"/>
            <wp:wrapNone/>
            <wp:docPr id="516855702" name="Picture 5168557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855702" name="Picture 5168557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491916" cy="1491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3957">
        <w:rPr>
          <w:lang w:eastAsia="en-NZ"/>
        </w:rPr>
        <w:t xml:space="preserve">You might want to </w:t>
      </w:r>
      <w:r w:rsidR="00131C44">
        <w:rPr>
          <w:lang w:eastAsia="en-NZ"/>
        </w:rPr>
        <w:t>t</w:t>
      </w:r>
      <w:r w:rsidR="00D11BDE">
        <w:rPr>
          <w:lang w:eastAsia="en-NZ"/>
        </w:rPr>
        <w:t>al</w:t>
      </w:r>
      <w:r w:rsidR="00131C44">
        <w:rPr>
          <w:lang w:eastAsia="en-NZ"/>
        </w:rPr>
        <w:t>k</w:t>
      </w:r>
      <w:r w:rsidR="00413957">
        <w:rPr>
          <w:lang w:eastAsia="en-NZ"/>
        </w:rPr>
        <w:t xml:space="preserve"> about:</w:t>
      </w:r>
    </w:p>
    <w:p w14:paraId="62798CDE" w14:textId="5D7079D2" w:rsidR="00413957" w:rsidRDefault="00413957" w:rsidP="00413957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the good things about the proposal</w:t>
      </w:r>
    </w:p>
    <w:p w14:paraId="6C1E1875" w14:textId="020E3CA5" w:rsidR="00413957" w:rsidRDefault="00413957" w:rsidP="00413957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the bad things about the proposal</w:t>
      </w:r>
      <w:r w:rsidR="006D6DD3">
        <w:rPr>
          <w:lang w:eastAsia="en-NZ"/>
        </w:rPr>
        <w:t>.</w:t>
      </w:r>
    </w:p>
    <w:p w14:paraId="40381764" w14:textId="137E6BC7" w:rsidR="000A1B93" w:rsidRPr="000A1B93" w:rsidRDefault="000A1B93" w:rsidP="00413957">
      <w:pPr>
        <w:spacing w:line="336" w:lineRule="auto"/>
        <w:rPr>
          <w:lang w:eastAsia="en-NZ"/>
        </w:rPr>
      </w:pPr>
    </w:p>
    <w:p w14:paraId="541D9912" w14:textId="30AF5959" w:rsidR="00760959" w:rsidRDefault="00760959" w:rsidP="00413957">
      <w:pPr>
        <w:spacing w:line="336" w:lineRule="auto"/>
        <w:rPr>
          <w:lang w:eastAsia="en-NZ"/>
        </w:rPr>
      </w:pPr>
    </w:p>
    <w:p w14:paraId="045C6CFD" w14:textId="77777777" w:rsidR="004B580A" w:rsidRDefault="004B580A" w:rsidP="00413957">
      <w:pPr>
        <w:spacing w:line="336" w:lineRule="auto"/>
        <w:rPr>
          <w:lang w:eastAsia="en-NZ"/>
        </w:rPr>
      </w:pPr>
    </w:p>
    <w:p w14:paraId="3AC92BC5" w14:textId="3C4518C8" w:rsidR="004B580A" w:rsidRDefault="004B580A" w:rsidP="00413957">
      <w:pPr>
        <w:spacing w:line="336" w:lineRule="auto"/>
        <w:rPr>
          <w:lang w:eastAsia="en-NZ"/>
        </w:rPr>
      </w:pPr>
    </w:p>
    <w:p w14:paraId="0E861D1C" w14:textId="73F96644" w:rsidR="00760959" w:rsidRDefault="004B580A" w:rsidP="00413957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77792" behindDoc="0" locked="0" layoutInCell="1" allowOverlap="1" wp14:anchorId="25A2B1D2" wp14:editId="41D528A7">
            <wp:simplePos x="0" y="0"/>
            <wp:positionH relativeFrom="margin">
              <wp:align>left</wp:align>
            </wp:positionH>
            <wp:positionV relativeFrom="paragraph">
              <wp:posOffset>-467026</wp:posOffset>
            </wp:positionV>
            <wp:extent cx="1115049" cy="963385"/>
            <wp:effectExtent l="0" t="0" r="9525" b="0"/>
            <wp:wrapNone/>
            <wp:docPr id="685981285" name="Picture 6859812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981285" name="Picture 6859812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96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959">
        <w:rPr>
          <w:lang w:eastAsia="en-NZ"/>
        </w:rPr>
        <w:t>Put your answer in the box below.</w:t>
      </w:r>
    </w:p>
    <w:p w14:paraId="4A177F48" w14:textId="3E61CA61" w:rsidR="00760959" w:rsidRDefault="00760959" w:rsidP="00760959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6E13A1DB" wp14:editId="5326E467">
                <wp:simplePos x="0" y="0"/>
                <wp:positionH relativeFrom="margin">
                  <wp:align>right</wp:align>
                </wp:positionH>
                <wp:positionV relativeFrom="paragraph">
                  <wp:posOffset>332840</wp:posOffset>
                </wp:positionV>
                <wp:extent cx="5805170" cy="8181474"/>
                <wp:effectExtent l="0" t="0" r="24130" b="10160"/>
                <wp:wrapNone/>
                <wp:docPr id="117358223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818147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D15C6F" id="Rectangle 5" o:spid="_x0000_s1026" alt="&quot;&quot;" style="position:absolute;margin-left:405.9pt;margin-top:26.2pt;width:457.1pt;height:644.2pt;z-index:252357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027ACB45" w14:textId="3D0FC29A" w:rsidR="00760959" w:rsidRPr="00423F3E" w:rsidRDefault="00760959" w:rsidP="00760959">
      <w:pPr>
        <w:rPr>
          <w:lang w:eastAsia="en-NZ"/>
        </w:rPr>
      </w:pPr>
    </w:p>
    <w:p w14:paraId="3BD4CEF0" w14:textId="77777777" w:rsidR="00760959" w:rsidRDefault="00760959" w:rsidP="00760959">
      <w:pPr>
        <w:pStyle w:val="ListParagraph"/>
        <w:rPr>
          <w:lang w:eastAsia="en-NZ"/>
        </w:rPr>
      </w:pPr>
      <w:r>
        <w:rPr>
          <w:lang w:eastAsia="en-NZ"/>
        </w:rPr>
        <w:br w:type="page"/>
      </w:r>
    </w:p>
    <w:p w14:paraId="63A05952" w14:textId="36333147" w:rsidR="00413957" w:rsidRDefault="00413957" w:rsidP="00413957">
      <w:pPr>
        <w:pStyle w:val="Heading2"/>
        <w:rPr>
          <w:lang w:eastAsia="en-NZ"/>
        </w:rPr>
      </w:pPr>
      <w:bookmarkStart w:id="11" w:name="_Toc216777001"/>
      <w:r>
        <w:rPr>
          <w:lang w:eastAsia="en-NZ"/>
        </w:rPr>
        <w:lastRenderedPageBreak/>
        <w:t xml:space="preserve">Proposal 4: </w:t>
      </w:r>
      <w:r w:rsidR="00D3105C">
        <w:rPr>
          <w:lang w:eastAsia="en-NZ"/>
        </w:rPr>
        <w:t xml:space="preserve">Make more </w:t>
      </w:r>
      <w:r>
        <w:rPr>
          <w:lang w:eastAsia="en-NZ"/>
        </w:rPr>
        <w:t>wheelchair accessible trips</w:t>
      </w:r>
      <w:bookmarkEnd w:id="11"/>
      <w:r w:rsidR="00D3105C">
        <w:rPr>
          <w:lang w:eastAsia="en-NZ"/>
        </w:rPr>
        <w:t>.</w:t>
      </w:r>
    </w:p>
    <w:p w14:paraId="70658201" w14:textId="0B64187B" w:rsidR="00760959" w:rsidRDefault="00131C44" w:rsidP="00760959">
      <w:r>
        <w:rPr>
          <w:noProof/>
          <w:lang w:val="en-NZ" w:eastAsia="en-NZ"/>
        </w:rPr>
        <w:drawing>
          <wp:anchor distT="0" distB="0" distL="114300" distR="114300" simplePos="0" relativeHeight="252614656" behindDoc="0" locked="0" layoutInCell="1" allowOverlap="1" wp14:anchorId="5F523D7D" wp14:editId="1A0BCFBF">
            <wp:simplePos x="0" y="0"/>
            <wp:positionH relativeFrom="margin">
              <wp:align>left</wp:align>
            </wp:positionH>
            <wp:positionV relativeFrom="paragraph">
              <wp:posOffset>13636</wp:posOffset>
            </wp:positionV>
            <wp:extent cx="1115049" cy="1010652"/>
            <wp:effectExtent l="0" t="0" r="9525" b="0"/>
            <wp:wrapNone/>
            <wp:docPr id="168637271" name="Picture 1686372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E1E670" w14:textId="1BEA6CFE" w:rsidR="00131C44" w:rsidRDefault="00131C44" w:rsidP="00131C44">
      <w:pPr>
        <w:spacing w:line="336" w:lineRule="auto"/>
        <w:rPr>
          <w:lang w:eastAsia="en-NZ"/>
        </w:rPr>
      </w:pPr>
      <w:r>
        <w:rPr>
          <w:lang w:eastAsia="en-NZ"/>
        </w:rPr>
        <w:t>Tick the box that is right for you.</w:t>
      </w:r>
    </w:p>
    <w:p w14:paraId="64718AAC" w14:textId="1BF2DFCC" w:rsidR="00131C44" w:rsidRDefault="00131C44" w:rsidP="00760959"/>
    <w:p w14:paraId="3A8E9D44" w14:textId="77777777" w:rsidR="00131C44" w:rsidRDefault="00131C44" w:rsidP="00760959"/>
    <w:p w14:paraId="1824FA23" w14:textId="2A1B660A" w:rsidR="00413957" w:rsidRDefault="00131C44" w:rsidP="00413957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368896" behindDoc="0" locked="0" layoutInCell="1" allowOverlap="1" wp14:anchorId="198F945B" wp14:editId="47E46239">
            <wp:simplePos x="0" y="0"/>
            <wp:positionH relativeFrom="margin">
              <wp:posOffset>-28875</wp:posOffset>
            </wp:positionH>
            <wp:positionV relativeFrom="paragraph">
              <wp:posOffset>82115</wp:posOffset>
            </wp:positionV>
            <wp:extent cx="1588224" cy="1453415"/>
            <wp:effectExtent l="0" t="0" r="0" b="0"/>
            <wp:wrapNone/>
            <wp:docPr id="1372659112" name="Picture 1372659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659112" name="Picture 1372659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588224" cy="145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3957">
        <w:t xml:space="preserve">Do you think the Government should make more </w:t>
      </w:r>
      <w:r w:rsidR="00413957" w:rsidRPr="00413957">
        <w:rPr>
          <w:b/>
          <w:bCs/>
        </w:rPr>
        <w:t>incentives</w:t>
      </w:r>
      <w:r w:rsidR="00413957">
        <w:t xml:space="preserve"> for providers to </w:t>
      </w:r>
      <w:r w:rsidR="00DE74AC">
        <w:t>have</w:t>
      </w:r>
      <w:r w:rsidR="00413957">
        <w:t xml:space="preserve"> vehicles wheelchairs can go in?</w:t>
      </w:r>
    </w:p>
    <w:p w14:paraId="5D9CD0DA" w14:textId="77777777" w:rsidR="00413957" w:rsidRDefault="00413957" w:rsidP="00413957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69B1DB22" wp14:editId="0E127558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97265407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CFDBC9" id="Rectangle 5" o:spid="_x0000_s1026" alt="&quot;&quot;" style="position:absolute;margin-left:182.65pt;margin-top:23.8pt;width:28.35pt;height:28.35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6405279D" w14:textId="77777777" w:rsidR="00413957" w:rsidRDefault="00413957" w:rsidP="00413957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34CDABDF" w14:textId="77777777" w:rsidR="00413957" w:rsidRDefault="00413957" w:rsidP="00413957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4C883313" wp14:editId="1D17314C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4675769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9E83EA" id="Rectangle 5" o:spid="_x0000_s1026" alt="&quot;&quot;" style="position:absolute;margin-left:182.25pt;margin-top:23.85pt;width:28.3pt;height:28.3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1474AD3" w14:textId="77777777" w:rsidR="00413957" w:rsidRDefault="00413957" w:rsidP="00413957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</w:t>
      </w:r>
    </w:p>
    <w:p w14:paraId="370E5F10" w14:textId="77777777" w:rsidR="00413957" w:rsidRDefault="00413957" w:rsidP="00413957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 wp14:anchorId="752807F8" wp14:editId="1F610550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34412676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0D2409" id="Rectangle 5" o:spid="_x0000_s1026" alt="&quot;&quot;" style="position:absolute;margin-left:182.6pt;margin-top:23.6pt;width:28.3pt;height:28.3pt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D61BD8F" w14:textId="77777777" w:rsidR="00413957" w:rsidRDefault="00413957" w:rsidP="00413957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do not know.</w:t>
      </w:r>
    </w:p>
    <w:p w14:paraId="43225BB5" w14:textId="77777777" w:rsidR="00413957" w:rsidRDefault="00413957" w:rsidP="00760959"/>
    <w:p w14:paraId="1EA82976" w14:textId="681DA780" w:rsidR="00413957" w:rsidRDefault="007D138F" w:rsidP="00760959">
      <w:r>
        <w:rPr>
          <w:noProof/>
        </w:rPr>
        <mc:AlternateContent>
          <mc:Choice Requires="wps">
            <w:drawing>
              <wp:anchor distT="0" distB="0" distL="114300" distR="114300" simplePos="0" relativeHeight="252375040" behindDoc="1" locked="0" layoutInCell="1" allowOverlap="1" wp14:anchorId="26A9F7E5" wp14:editId="087BC465">
                <wp:simplePos x="0" y="0"/>
                <wp:positionH relativeFrom="margin">
                  <wp:posOffset>2131060</wp:posOffset>
                </wp:positionH>
                <wp:positionV relativeFrom="paragraph">
                  <wp:posOffset>323850</wp:posOffset>
                </wp:positionV>
                <wp:extent cx="3599815" cy="1049020"/>
                <wp:effectExtent l="0" t="0" r="635" b="0"/>
                <wp:wrapNone/>
                <wp:docPr id="112696971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490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020B65" id="Rectangle 1" o:spid="_x0000_s1026" alt="&quot;&quot;" style="position:absolute;margin-left:167.8pt;margin-top:25.5pt;width:283.45pt;height:82.6pt;z-index:-25094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  <w:r w:rsidR="004E4B5E">
        <w:rPr>
          <w:noProof/>
          <w:lang w:val="en-NZ" w:eastAsia="en-NZ"/>
        </w:rPr>
        <w:drawing>
          <wp:anchor distT="0" distB="0" distL="114300" distR="114300" simplePos="0" relativeHeight="252579840" behindDoc="0" locked="0" layoutInCell="1" allowOverlap="1" wp14:anchorId="700D3F1C" wp14:editId="54AFB9C8">
            <wp:simplePos x="0" y="0"/>
            <wp:positionH relativeFrom="margin">
              <wp:align>left</wp:align>
            </wp:positionH>
            <wp:positionV relativeFrom="paragraph">
              <wp:posOffset>256407</wp:posOffset>
            </wp:positionV>
            <wp:extent cx="1491916" cy="1256939"/>
            <wp:effectExtent l="0" t="0" r="0" b="635"/>
            <wp:wrapNone/>
            <wp:docPr id="16443279" name="Picture 164432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3279" name="Picture 164432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491916" cy="1256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0A731D" w14:textId="1A6C22C7" w:rsidR="00413957" w:rsidRDefault="00413957" w:rsidP="00413957">
      <w:r>
        <w:t xml:space="preserve">Here </w:t>
      </w:r>
      <w:r w:rsidRPr="00413957">
        <w:rPr>
          <w:b/>
          <w:bCs/>
        </w:rPr>
        <w:t>incentive</w:t>
      </w:r>
      <w:r>
        <w:t xml:space="preserve"> means giving someone a reason to do something like money. </w:t>
      </w:r>
    </w:p>
    <w:p w14:paraId="4A0E3DB3" w14:textId="4BF63B5B" w:rsidR="005B5A8C" w:rsidRDefault="005B5A8C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6E31D9F3" w14:textId="1509650E" w:rsidR="005B5A8C" w:rsidRDefault="004E4B5E" w:rsidP="005B5A8C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81888" behindDoc="0" locked="0" layoutInCell="1" allowOverlap="1" wp14:anchorId="247695EA" wp14:editId="21203BB3">
            <wp:simplePos x="0" y="0"/>
            <wp:positionH relativeFrom="margin">
              <wp:posOffset>-3175</wp:posOffset>
            </wp:positionH>
            <wp:positionV relativeFrom="paragraph">
              <wp:posOffset>-327025</wp:posOffset>
            </wp:positionV>
            <wp:extent cx="1270535" cy="1270535"/>
            <wp:effectExtent l="0" t="0" r="6350" b="6350"/>
            <wp:wrapNone/>
            <wp:docPr id="13680263" name="Picture 13680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0263" name="Picture 136802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70535" cy="12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A8C">
        <w:rPr>
          <w:lang w:eastAsia="en-NZ"/>
        </w:rPr>
        <w:t>Is there anything else you would like to say about this proposal like how it could be done?</w:t>
      </w:r>
    </w:p>
    <w:p w14:paraId="0983336B" w14:textId="0A9ADF14" w:rsidR="005B5A8C" w:rsidRPr="000A1B93" w:rsidRDefault="00C25CD9" w:rsidP="005B5A8C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628992" behindDoc="0" locked="0" layoutInCell="1" allowOverlap="1" wp14:anchorId="465D8AB8" wp14:editId="2F5C3A3E">
            <wp:simplePos x="0" y="0"/>
            <wp:positionH relativeFrom="margin">
              <wp:posOffset>155575</wp:posOffset>
            </wp:positionH>
            <wp:positionV relativeFrom="paragraph">
              <wp:posOffset>151765</wp:posOffset>
            </wp:positionV>
            <wp:extent cx="1115049" cy="963385"/>
            <wp:effectExtent l="0" t="0" r="9525" b="0"/>
            <wp:wrapNone/>
            <wp:docPr id="134125567" name="Picture 1341255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981285" name="Picture 6859812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96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585855" w14:textId="4AA081A8" w:rsidR="005B5A8C" w:rsidRDefault="005B5A8C" w:rsidP="005B5A8C">
      <w:pPr>
        <w:spacing w:line="336" w:lineRule="auto"/>
        <w:rPr>
          <w:lang w:eastAsia="en-NZ"/>
        </w:rPr>
      </w:pPr>
    </w:p>
    <w:p w14:paraId="1D415ACC" w14:textId="6BFC68D8" w:rsidR="005B5A8C" w:rsidRDefault="005B5A8C" w:rsidP="005B5A8C">
      <w:pPr>
        <w:spacing w:line="336" w:lineRule="auto"/>
        <w:rPr>
          <w:lang w:eastAsia="en-NZ"/>
        </w:rPr>
      </w:pPr>
      <w:r>
        <w:rPr>
          <w:lang w:eastAsia="en-NZ"/>
        </w:rPr>
        <w:t>Put your answer in the box below.</w:t>
      </w:r>
    </w:p>
    <w:p w14:paraId="6F44F423" w14:textId="77777777" w:rsidR="005B5A8C" w:rsidRDefault="005B5A8C" w:rsidP="005B5A8C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64DED833" wp14:editId="70DDA3F0">
                <wp:simplePos x="0" y="0"/>
                <wp:positionH relativeFrom="margin">
                  <wp:align>right</wp:align>
                </wp:positionH>
                <wp:positionV relativeFrom="paragraph">
                  <wp:posOffset>302594</wp:posOffset>
                </wp:positionV>
                <wp:extent cx="5805170" cy="6679932"/>
                <wp:effectExtent l="0" t="0" r="24130" b="26035"/>
                <wp:wrapNone/>
                <wp:docPr id="113776411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667993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19BA34" id="Rectangle 5" o:spid="_x0000_s1026" alt="&quot;&quot;" style="position:absolute;margin-left:405.9pt;margin-top:23.85pt;width:457.1pt;height:526pt;z-index:252377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" filled="f" strokecolor="black [3213]" strokeweight="1pt">
                <w10:wrap anchorx="margin"/>
              </v:rect>
            </w:pict>
          </mc:Fallback>
        </mc:AlternateContent>
      </w:r>
    </w:p>
    <w:p w14:paraId="4356CD1D" w14:textId="77777777" w:rsidR="005B5A8C" w:rsidRPr="00423F3E" w:rsidRDefault="005B5A8C" w:rsidP="005B5A8C">
      <w:pPr>
        <w:rPr>
          <w:lang w:eastAsia="en-NZ"/>
        </w:rPr>
      </w:pPr>
    </w:p>
    <w:p w14:paraId="7407A8AD" w14:textId="77777777" w:rsidR="005B5A8C" w:rsidRDefault="005B5A8C" w:rsidP="005B5A8C">
      <w:pPr>
        <w:pStyle w:val="ListParagraph"/>
        <w:rPr>
          <w:lang w:eastAsia="en-NZ"/>
        </w:rPr>
      </w:pPr>
      <w:r>
        <w:rPr>
          <w:lang w:eastAsia="en-NZ"/>
        </w:rPr>
        <w:br w:type="page"/>
      </w:r>
    </w:p>
    <w:p w14:paraId="552DF470" w14:textId="54310C2B" w:rsidR="005B5A8C" w:rsidRDefault="005B5A8C" w:rsidP="005B5A8C">
      <w:pPr>
        <w:pStyle w:val="Heading2"/>
        <w:rPr>
          <w:lang w:eastAsia="en-NZ"/>
        </w:rPr>
      </w:pPr>
      <w:bookmarkStart w:id="12" w:name="_Toc216777002"/>
      <w:r>
        <w:rPr>
          <w:lang w:eastAsia="en-NZ"/>
        </w:rPr>
        <w:lastRenderedPageBreak/>
        <w:t>Proposal 5: Let new providers join Total Mobility</w:t>
      </w:r>
      <w:bookmarkEnd w:id="12"/>
      <w:r w:rsidR="00D3105C">
        <w:rPr>
          <w:lang w:eastAsia="en-NZ"/>
        </w:rPr>
        <w:t>.</w:t>
      </w:r>
    </w:p>
    <w:p w14:paraId="6EEF8394" w14:textId="6DB4C990" w:rsidR="00131C44" w:rsidRDefault="00131C44" w:rsidP="00131C44">
      <w:pPr>
        <w:spacing w:line="336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616704" behindDoc="0" locked="0" layoutInCell="1" allowOverlap="1" wp14:anchorId="7C87CDE6" wp14:editId="4BA59086">
            <wp:simplePos x="0" y="0"/>
            <wp:positionH relativeFrom="margin">
              <wp:align>left</wp:align>
            </wp:positionH>
            <wp:positionV relativeFrom="paragraph">
              <wp:posOffset>9391</wp:posOffset>
            </wp:positionV>
            <wp:extent cx="1115049" cy="1010652"/>
            <wp:effectExtent l="0" t="0" r="9525" b="0"/>
            <wp:wrapNone/>
            <wp:docPr id="1502514729" name="Picture 15025147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89063" w14:textId="6F2EB3CE" w:rsidR="00131C44" w:rsidRDefault="00131C44" w:rsidP="00131C44">
      <w:pPr>
        <w:spacing w:line="336" w:lineRule="auto"/>
        <w:rPr>
          <w:lang w:eastAsia="en-NZ"/>
        </w:rPr>
      </w:pPr>
      <w:r>
        <w:rPr>
          <w:lang w:eastAsia="en-NZ"/>
        </w:rPr>
        <w:t>Tick the box that is right for you.</w:t>
      </w:r>
    </w:p>
    <w:p w14:paraId="4DB75805" w14:textId="77777777" w:rsidR="00131C44" w:rsidRDefault="00131C44" w:rsidP="00760959">
      <w:pPr>
        <w:rPr>
          <w:lang w:val="en-NZ" w:eastAsia="en-NZ"/>
        </w:rPr>
      </w:pPr>
    </w:p>
    <w:p w14:paraId="404FE5E7" w14:textId="1F990DE9" w:rsidR="00760959" w:rsidRDefault="004E4B5E" w:rsidP="00760959">
      <w:pPr>
        <w:rPr>
          <w:lang w:val="en-NZ"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588032" behindDoc="0" locked="0" layoutInCell="1" allowOverlap="1" wp14:anchorId="628DAAD0" wp14:editId="05CDD996">
                <wp:simplePos x="0" y="0"/>
                <wp:positionH relativeFrom="column">
                  <wp:posOffset>8890</wp:posOffset>
                </wp:positionH>
                <wp:positionV relativeFrom="paragraph">
                  <wp:posOffset>351790</wp:posOffset>
                </wp:positionV>
                <wp:extent cx="1616710" cy="1616710"/>
                <wp:effectExtent l="0" t="0" r="0" b="2540"/>
                <wp:wrapNone/>
                <wp:docPr id="1759777587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6710" cy="1616710"/>
                          <a:chOff x="0" y="0"/>
                          <a:chExt cx="1616710" cy="1616710"/>
                        </a:xfrm>
                      </wpg:grpSpPr>
                      <pic:pic xmlns:pic="http://schemas.openxmlformats.org/drawingml/2006/picture">
                        <pic:nvPicPr>
                          <pic:cNvPr id="1668163318" name="Picture 80301028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710" cy="1616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670718" name="Picture 10635766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231006" y="798897"/>
                            <a:ext cx="577215" cy="577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597122" name="Text Box 40"/>
                        <wps:cNvSpPr txBox="1"/>
                        <wps:spPr>
                          <a:xfrm>
                            <a:off x="240632" y="240631"/>
                            <a:ext cx="548640" cy="60639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176127A" w14:textId="77777777" w:rsidR="004E4B5E" w:rsidRDefault="004E4B5E" w:rsidP="004E4B5E">
                              <w:pPr>
                                <w:ind w:left="0"/>
                                <w:jc w:val="center"/>
                                <w:rPr>
                                  <w:sz w:val="16"/>
                                  <w:szCs w:val="16"/>
                                  <w:lang w:val="en-NZ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:lang w:val="en-NZ"/>
                                </w:rPr>
                                <w:t>5 minutes</w:t>
                              </w:r>
                            </w:p>
                            <w:p w14:paraId="49AF869F" w14:textId="77777777" w:rsidR="004E4B5E" w:rsidRPr="00BE444A" w:rsidRDefault="004E4B5E" w:rsidP="004E4B5E">
                              <w:pPr>
                                <w:ind w:left="0"/>
                                <w:jc w:val="center"/>
                                <w:rPr>
                                  <w:sz w:val="16"/>
                                  <w:szCs w:val="16"/>
                                  <w:lang w:val="en-NZ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:lang w:val="en-NZ"/>
                                </w:rPr>
                                <w:t>away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8DAAD0" id="Group 41" o:spid="_x0000_s1026" alt="&quot;&quot;" style="position:absolute;left:0;text-align:left;margin-left:.7pt;margin-top:27.7pt;width:127.3pt;height:127.3pt;z-index:252588032" coordsize="16167,16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">
                <v:shape id="Picture 803010286" o:spid="_x0000_s1027" type="#_x0000_t75" alt="&quot;&quot;" style="position:absolute;width:16167;height:16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">
                  <v:imagedata r:id="rId95" o:title=""/>
                </v:shape>
                <v:shape id="Picture 1063576671" o:spid="_x0000_s1028" type="#_x0000_t75" alt="&quot;&quot;" style="position:absolute;left:2310;top:7988;width:5772;height:5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">
                  <v:imagedata r:id="rId9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0" o:spid="_x0000_s1029" type="#_x0000_t202" style="position:absolute;left:2406;top:2406;width:5486;height:6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" fillcolor="white [3201]" strokeweight=".5pt">
                  <v:textbox>
                    <w:txbxContent>
                      <w:p w14:paraId="2176127A" w14:textId="77777777" w:rsidR="004E4B5E" w:rsidRDefault="004E4B5E" w:rsidP="004E4B5E">
                        <w:pPr>
                          <w:ind w:left="0"/>
                          <w:jc w:val="center"/>
                          <w:rPr>
                            <w:sz w:val="16"/>
                            <w:szCs w:val="16"/>
                            <w:lang w:val="en-NZ"/>
                          </w:rPr>
                        </w:pPr>
                        <w:r>
                          <w:rPr>
                            <w:sz w:val="16"/>
                            <w:szCs w:val="16"/>
                            <w:lang w:val="en-NZ"/>
                          </w:rPr>
                          <w:t>5 minutes</w:t>
                        </w:r>
                      </w:p>
                      <w:p w14:paraId="49AF869F" w14:textId="77777777" w:rsidR="004E4B5E" w:rsidRPr="00BE444A" w:rsidRDefault="004E4B5E" w:rsidP="004E4B5E">
                        <w:pPr>
                          <w:ind w:left="0"/>
                          <w:jc w:val="center"/>
                          <w:rPr>
                            <w:sz w:val="16"/>
                            <w:szCs w:val="16"/>
                            <w:lang w:val="en-NZ"/>
                          </w:rPr>
                        </w:pPr>
                        <w:r>
                          <w:rPr>
                            <w:sz w:val="16"/>
                            <w:szCs w:val="16"/>
                            <w:lang w:val="en-NZ"/>
                          </w:rPr>
                          <w:t>away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FCB5C75" w14:textId="021A9DAE" w:rsidR="005B5A8C" w:rsidRDefault="005B5A8C" w:rsidP="005B5A8C">
      <w:pPr>
        <w:rPr>
          <w:lang w:val="en-NZ" w:eastAsia="en-NZ"/>
        </w:rPr>
      </w:pPr>
      <w:r>
        <w:rPr>
          <w:lang w:val="en-NZ" w:eastAsia="en-NZ"/>
        </w:rPr>
        <w:t xml:space="preserve">Do you think the Government should let </w:t>
      </w:r>
      <w:r w:rsidRPr="005B5A8C">
        <w:rPr>
          <w:lang w:val="en-NZ" w:eastAsia="en-NZ"/>
        </w:rPr>
        <w:t>ride-hail</w:t>
      </w:r>
      <w:r>
        <w:rPr>
          <w:lang w:val="en-NZ" w:eastAsia="en-NZ"/>
        </w:rPr>
        <w:t xml:space="preserve"> services like Uber join Total Mobility?</w:t>
      </w:r>
    </w:p>
    <w:p w14:paraId="77A6BBC2" w14:textId="0D1DD368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07A71725" wp14:editId="05941529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14373896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84E026" id="Rectangle 5" o:spid="_x0000_s1026" alt="&quot;&quot;" style="position:absolute;margin-left:182.65pt;margin-top:23.8pt;width:28.35pt;height:28.35pt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527DF7B6" w14:textId="7E512762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4594F33C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301BFC6B" wp14:editId="3895164F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126609263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EA2F6B" id="Rectangle 5" o:spid="_x0000_s1026" alt="&quot;&quot;" style="position:absolute;margin-left:182.25pt;margin-top:23.85pt;width:28.3pt;height:28.3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7E4410C5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</w:t>
      </w:r>
    </w:p>
    <w:p w14:paraId="14445CD1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318D49E9" wp14:editId="2831B35D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127413435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0BD454" id="Rectangle 5" o:spid="_x0000_s1026" alt="&quot;&quot;" style="position:absolute;margin-left:182.6pt;margin-top:23.6pt;width:28.3pt;height:28.3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1DA96C29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do not know.</w:t>
      </w:r>
    </w:p>
    <w:p w14:paraId="464B1776" w14:textId="77777777" w:rsidR="005B5A8C" w:rsidRDefault="005B5A8C" w:rsidP="005B5A8C">
      <w:pPr>
        <w:rPr>
          <w:lang w:eastAsia="en-NZ"/>
        </w:rPr>
      </w:pPr>
    </w:p>
    <w:p w14:paraId="5F764DF1" w14:textId="77777777" w:rsidR="005B5A8C" w:rsidRDefault="005B5A8C" w:rsidP="005B5A8C">
      <w:pPr>
        <w:rPr>
          <w:lang w:eastAsia="en-NZ"/>
        </w:rPr>
      </w:pPr>
    </w:p>
    <w:p w14:paraId="5C967B24" w14:textId="3F1D62CE" w:rsidR="005B5A8C" w:rsidRDefault="004E4B5E" w:rsidP="005B5A8C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592128" behindDoc="0" locked="0" layoutInCell="1" allowOverlap="1" wp14:anchorId="28C8BC5C" wp14:editId="57B12C45">
            <wp:simplePos x="0" y="0"/>
            <wp:positionH relativeFrom="margin">
              <wp:align>left</wp:align>
            </wp:positionH>
            <wp:positionV relativeFrom="paragraph">
              <wp:posOffset>34992</wp:posOffset>
            </wp:positionV>
            <wp:extent cx="1530417" cy="1530417"/>
            <wp:effectExtent l="0" t="0" r="0" b="0"/>
            <wp:wrapNone/>
            <wp:docPr id="29621204" name="Picture 296212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1204" name="Picture 296212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534625" cy="153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A8C">
        <w:rPr>
          <w:lang w:val="en-NZ" w:eastAsia="en-NZ"/>
        </w:rPr>
        <w:t>Do you think the Government should let on-demand services like shuttles join Total Mobility?</w:t>
      </w:r>
    </w:p>
    <w:p w14:paraId="13FEFD6E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29580C77" wp14:editId="7A98DB0D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42205242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4CCCA" id="Rectangle 5" o:spid="_x0000_s1026" alt="&quot;&quot;" style="position:absolute;margin-left:182.65pt;margin-top:23.8pt;width:28.35pt;height:28.35p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384D2746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02E878C2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6D71C29E" wp14:editId="55DC3F05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91926700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CAFB85" id="Rectangle 5" o:spid="_x0000_s1026" alt="&quot;&quot;" style="position:absolute;margin-left:182.25pt;margin-top:23.85pt;width:28.3pt;height:28.3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2B6D532A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</w:t>
      </w:r>
    </w:p>
    <w:p w14:paraId="1C1C3DF1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10292249" wp14:editId="41F3D2F6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18218189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973632" id="Rectangle 5" o:spid="_x0000_s1026" alt="&quot;&quot;" style="position:absolute;margin-left:182.6pt;margin-top:23.6pt;width:28.3pt;height:28.3pt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0280FC34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do not know.</w:t>
      </w:r>
    </w:p>
    <w:p w14:paraId="3FA9F2F1" w14:textId="29A63E38" w:rsidR="005B5A8C" w:rsidRDefault="004E4B5E" w:rsidP="005B5A8C">
      <w:pPr>
        <w:rPr>
          <w:lang w:val="en-NZ"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590080" behindDoc="0" locked="0" layoutInCell="1" allowOverlap="1" wp14:anchorId="5E405A39" wp14:editId="1E0273FC">
            <wp:simplePos x="0" y="0"/>
            <wp:positionH relativeFrom="margin">
              <wp:align>left</wp:align>
            </wp:positionH>
            <wp:positionV relativeFrom="paragraph">
              <wp:posOffset>40273</wp:posOffset>
            </wp:positionV>
            <wp:extent cx="1648162" cy="1203158"/>
            <wp:effectExtent l="0" t="0" r="0" b="0"/>
            <wp:wrapNone/>
            <wp:docPr id="30123419" name="Picture 301234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3419" name="Picture 301234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648162" cy="1203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A8C">
        <w:rPr>
          <w:lang w:val="en-NZ" w:eastAsia="en-NZ"/>
        </w:rPr>
        <w:t>Do you think the Government should let community transport services join Total Mobility?</w:t>
      </w:r>
    </w:p>
    <w:p w14:paraId="75D9D2A0" w14:textId="557BE4F8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7CB3B7A9" wp14:editId="7375FC48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29789669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370803" id="Rectangle 5" o:spid="_x0000_s1026" alt="&quot;&quot;" style="position:absolute;margin-left:182.65pt;margin-top:23.8pt;width:28.35pt;height:28.35pt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4072447A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7AB9DC00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488C15D9" wp14:editId="1A9DA163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34657333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737762" id="Rectangle 5" o:spid="_x0000_s1026" alt="&quot;&quot;" style="position:absolute;margin-left:182.25pt;margin-top:23.85pt;width:28.3pt;height:28.3pt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4739EA7B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</w:t>
      </w:r>
    </w:p>
    <w:p w14:paraId="13E53B8A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40C5F5AB" wp14:editId="58B324B2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10125809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41C54" id="Rectangle 5" o:spid="_x0000_s1026" alt="&quot;&quot;" style="position:absolute;margin-left:182.6pt;margin-top:23.6pt;width:28.3pt;height:28.3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C29E237" w14:textId="77777777" w:rsidR="005B5A8C" w:rsidRDefault="005B5A8C" w:rsidP="005B5A8C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do not know.</w:t>
      </w:r>
    </w:p>
    <w:p w14:paraId="5D44C779" w14:textId="77777777" w:rsidR="005B5A8C" w:rsidRDefault="005B5A8C" w:rsidP="005B5A8C">
      <w:pPr>
        <w:rPr>
          <w:lang w:eastAsia="en-NZ"/>
        </w:rPr>
      </w:pPr>
    </w:p>
    <w:p w14:paraId="06F29E55" w14:textId="42FC41D0" w:rsidR="005B5A8C" w:rsidRDefault="004E4B5E" w:rsidP="005B5A8C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594176" behindDoc="0" locked="0" layoutInCell="1" allowOverlap="1" wp14:anchorId="62758DDF" wp14:editId="1E86FD2F">
            <wp:simplePos x="0" y="0"/>
            <wp:positionH relativeFrom="margin">
              <wp:align>left</wp:align>
            </wp:positionH>
            <wp:positionV relativeFrom="paragraph">
              <wp:posOffset>60559</wp:posOffset>
            </wp:positionV>
            <wp:extent cx="1212783" cy="1428423"/>
            <wp:effectExtent l="0" t="0" r="6985" b="635"/>
            <wp:wrapNone/>
            <wp:docPr id="1989315274" name="Picture 19893152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315274" name="Picture 19893152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212783" cy="1428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C1E22C" w14:textId="77777777" w:rsidR="005B5A8C" w:rsidRDefault="005B5A8C" w:rsidP="005B5A8C">
      <w:pPr>
        <w:spacing w:line="336" w:lineRule="auto"/>
        <w:rPr>
          <w:lang w:eastAsia="en-NZ"/>
        </w:rPr>
      </w:pPr>
      <w:r>
        <w:rPr>
          <w:lang w:eastAsia="en-NZ"/>
        </w:rPr>
        <w:t>Is there anything else you would like to say about this proposal?</w:t>
      </w:r>
    </w:p>
    <w:p w14:paraId="7B0EB6FB" w14:textId="77777777" w:rsidR="005B5A8C" w:rsidRDefault="005B5A8C" w:rsidP="005B5A8C">
      <w:pPr>
        <w:spacing w:line="336" w:lineRule="auto"/>
        <w:rPr>
          <w:lang w:eastAsia="en-NZ"/>
        </w:rPr>
      </w:pPr>
    </w:p>
    <w:p w14:paraId="7E8EA4E7" w14:textId="77777777" w:rsidR="005B5A8C" w:rsidRDefault="005B5A8C" w:rsidP="005B5A8C">
      <w:pPr>
        <w:spacing w:line="336" w:lineRule="auto"/>
        <w:rPr>
          <w:lang w:eastAsia="en-NZ"/>
        </w:rPr>
      </w:pPr>
    </w:p>
    <w:p w14:paraId="41593D82" w14:textId="493A7E03" w:rsidR="005B5A8C" w:rsidRDefault="004E4B5E" w:rsidP="005B5A8C">
      <w:pPr>
        <w:spacing w:line="336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596224" behindDoc="0" locked="0" layoutInCell="1" allowOverlap="1" wp14:anchorId="22E3B23B" wp14:editId="6A1D777A">
            <wp:simplePos x="0" y="0"/>
            <wp:positionH relativeFrom="margin">
              <wp:align>left</wp:align>
            </wp:positionH>
            <wp:positionV relativeFrom="paragraph">
              <wp:posOffset>240798</wp:posOffset>
            </wp:positionV>
            <wp:extent cx="1443789" cy="1443789"/>
            <wp:effectExtent l="0" t="0" r="4445" b="4445"/>
            <wp:wrapNone/>
            <wp:docPr id="291549599" name="Picture 2915495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49599" name="Picture 2915495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443789" cy="1443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A8C">
        <w:rPr>
          <w:lang w:eastAsia="en-NZ"/>
        </w:rPr>
        <w:t>You might want to t</w:t>
      </w:r>
      <w:r w:rsidR="00D11BDE">
        <w:rPr>
          <w:lang w:eastAsia="en-NZ"/>
        </w:rPr>
        <w:t>al</w:t>
      </w:r>
      <w:r w:rsidR="00131C44">
        <w:rPr>
          <w:lang w:eastAsia="en-NZ"/>
        </w:rPr>
        <w:t>k</w:t>
      </w:r>
      <w:r w:rsidR="005B5A8C">
        <w:rPr>
          <w:lang w:eastAsia="en-NZ"/>
        </w:rPr>
        <w:t xml:space="preserve"> about:</w:t>
      </w:r>
    </w:p>
    <w:p w14:paraId="17998D5B" w14:textId="2175E9C2" w:rsidR="005B5A8C" w:rsidRDefault="005B5A8C" w:rsidP="005B5A8C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the good things about the proposal</w:t>
      </w:r>
    </w:p>
    <w:p w14:paraId="78D08976" w14:textId="77777777" w:rsidR="005B5A8C" w:rsidRDefault="005B5A8C" w:rsidP="005B5A8C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the bad things about the proposal</w:t>
      </w:r>
    </w:p>
    <w:p w14:paraId="2C72F162" w14:textId="19E6973E" w:rsidR="005B5A8C" w:rsidRDefault="004E4B5E" w:rsidP="005B5A8C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how</w:t>
      </w:r>
      <w:r w:rsidR="005B5A8C">
        <w:rPr>
          <w:lang w:eastAsia="en-NZ"/>
        </w:rPr>
        <w:t xml:space="preserve"> things </w:t>
      </w:r>
      <w:r>
        <w:rPr>
          <w:lang w:eastAsia="en-NZ"/>
        </w:rPr>
        <w:t xml:space="preserve">could be made </w:t>
      </w:r>
      <w:r w:rsidR="005B5A8C">
        <w:rPr>
          <w:lang w:eastAsia="en-NZ"/>
        </w:rPr>
        <w:t xml:space="preserve">safe for people </w:t>
      </w:r>
      <w:r>
        <w:rPr>
          <w:lang w:eastAsia="en-NZ"/>
        </w:rPr>
        <w:t>using</w:t>
      </w:r>
      <w:r w:rsidR="005B5A8C">
        <w:rPr>
          <w:lang w:eastAsia="en-NZ"/>
        </w:rPr>
        <w:t xml:space="preserve"> new providers.</w:t>
      </w:r>
    </w:p>
    <w:p w14:paraId="3EC00DB5" w14:textId="77777777" w:rsidR="005B5A8C" w:rsidRDefault="005B5A8C" w:rsidP="005B5A8C">
      <w:pPr>
        <w:rPr>
          <w:lang w:eastAsia="en-NZ"/>
        </w:rPr>
      </w:pPr>
    </w:p>
    <w:p w14:paraId="733676EA" w14:textId="77777777" w:rsidR="005B5A8C" w:rsidRPr="000A1B93" w:rsidRDefault="005B5A8C" w:rsidP="005B5A8C">
      <w:pPr>
        <w:spacing w:line="336" w:lineRule="auto"/>
        <w:rPr>
          <w:lang w:eastAsia="en-NZ"/>
        </w:rPr>
      </w:pPr>
    </w:p>
    <w:p w14:paraId="0B7CE360" w14:textId="77777777" w:rsidR="005B5A8C" w:rsidRDefault="005B5A8C" w:rsidP="005B5A8C">
      <w:pPr>
        <w:spacing w:line="336" w:lineRule="auto"/>
        <w:rPr>
          <w:lang w:eastAsia="en-NZ"/>
        </w:rPr>
      </w:pPr>
    </w:p>
    <w:p w14:paraId="512B90CC" w14:textId="3E44DEFE" w:rsidR="005B5A8C" w:rsidRDefault="004E4B5E" w:rsidP="005B5A8C">
      <w:pPr>
        <w:spacing w:line="336" w:lineRule="auto"/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598272" behindDoc="0" locked="0" layoutInCell="1" allowOverlap="1" wp14:anchorId="732B9C53" wp14:editId="3A8FC949">
            <wp:simplePos x="0" y="0"/>
            <wp:positionH relativeFrom="margin">
              <wp:align>left</wp:align>
            </wp:positionH>
            <wp:positionV relativeFrom="paragraph">
              <wp:posOffset>-279065</wp:posOffset>
            </wp:positionV>
            <wp:extent cx="1164657" cy="1006247"/>
            <wp:effectExtent l="0" t="0" r="0" b="0"/>
            <wp:wrapNone/>
            <wp:docPr id="1592273136" name="Picture 15922731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273136" name="Picture 15922731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164657" cy="1006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A8C">
        <w:rPr>
          <w:lang w:eastAsia="en-NZ"/>
        </w:rPr>
        <w:t>Put your answer in the box below.</w:t>
      </w:r>
    </w:p>
    <w:p w14:paraId="0F5EC16C" w14:textId="73A1DEBA" w:rsidR="005B5A8C" w:rsidRDefault="005B5A8C" w:rsidP="005B5A8C">
      <w:pPr>
        <w:rPr>
          <w:lang w:eastAsia="en-NZ"/>
        </w:rPr>
      </w:pPr>
    </w:p>
    <w:p w14:paraId="412F0182" w14:textId="23EA71D8" w:rsidR="005B5A8C" w:rsidRPr="00423F3E" w:rsidRDefault="005B5A8C" w:rsidP="005B5A8C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63E89E25" wp14:editId="741E3113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5805170" cy="8209915"/>
                <wp:effectExtent l="0" t="0" r="24130" b="19685"/>
                <wp:wrapNone/>
                <wp:docPr id="69378783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82099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DBBB1B" id="Rectangle 5" o:spid="_x0000_s1026" alt="&quot;&quot;" style="position:absolute;margin-left:0;margin-top:.75pt;width:457.1pt;height:646.45pt;z-index:252391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" filled="f" strokecolor="black [3213]" strokeweight="1pt">
                <w10:wrap anchorx="margin"/>
              </v:rect>
            </w:pict>
          </mc:Fallback>
        </mc:AlternateContent>
      </w:r>
    </w:p>
    <w:p w14:paraId="060352E6" w14:textId="4359B7AF" w:rsidR="005B5A8C" w:rsidRDefault="005B5A8C" w:rsidP="005B5A8C">
      <w:pPr>
        <w:rPr>
          <w:lang w:eastAsia="en-NZ"/>
        </w:rPr>
      </w:pPr>
      <w:r>
        <w:rPr>
          <w:lang w:eastAsia="en-NZ"/>
        </w:rPr>
        <w:br w:type="page"/>
      </w:r>
    </w:p>
    <w:p w14:paraId="5F6AA119" w14:textId="59A29471" w:rsidR="00240232" w:rsidRDefault="00240232" w:rsidP="00240232">
      <w:pPr>
        <w:pStyle w:val="Heading2"/>
        <w:rPr>
          <w:lang w:eastAsia="en-NZ"/>
        </w:rPr>
      </w:pPr>
      <w:bookmarkStart w:id="13" w:name="_Toc216777003"/>
      <w:r>
        <w:rPr>
          <w:lang w:eastAsia="en-NZ"/>
        </w:rPr>
        <w:lastRenderedPageBreak/>
        <w:t xml:space="preserve">Proposal 6: </w:t>
      </w:r>
      <w:bookmarkEnd w:id="13"/>
      <w:r w:rsidR="004974DA">
        <w:rPr>
          <w:lang w:eastAsia="en-NZ"/>
        </w:rPr>
        <w:t>Make public transport cheaper for disabled people across the country.</w:t>
      </w:r>
    </w:p>
    <w:p w14:paraId="2F7782C5" w14:textId="36780308" w:rsidR="00D11BDE" w:rsidRDefault="00240232" w:rsidP="00240232">
      <w:pPr>
        <w:rPr>
          <w:lang w:eastAsia="en-NZ"/>
        </w:rPr>
      </w:pPr>
      <w:r>
        <w:rPr>
          <w:lang w:eastAsia="en-NZ"/>
        </w:rPr>
        <w:t xml:space="preserve"> </w:t>
      </w:r>
      <w:r w:rsidR="00D11BDE">
        <w:rPr>
          <w:noProof/>
          <w:lang w:val="en-NZ" w:eastAsia="en-NZ"/>
        </w:rPr>
        <w:drawing>
          <wp:anchor distT="0" distB="0" distL="114300" distR="114300" simplePos="0" relativeHeight="252618752" behindDoc="0" locked="0" layoutInCell="1" allowOverlap="1" wp14:anchorId="4D951F94" wp14:editId="6BF62E12">
            <wp:simplePos x="0" y="0"/>
            <wp:positionH relativeFrom="margin">
              <wp:align>left</wp:align>
            </wp:positionH>
            <wp:positionV relativeFrom="paragraph">
              <wp:posOffset>13636</wp:posOffset>
            </wp:positionV>
            <wp:extent cx="1115049" cy="1010652"/>
            <wp:effectExtent l="0" t="0" r="9525" b="0"/>
            <wp:wrapNone/>
            <wp:docPr id="1025779316" name="Picture 10257793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3351" name="Picture 633763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15049" cy="10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DAB66B" w14:textId="629FDD0A" w:rsidR="00D11BDE" w:rsidRDefault="00D11BDE" w:rsidP="00D11BDE">
      <w:pPr>
        <w:spacing w:line="336" w:lineRule="auto"/>
        <w:rPr>
          <w:lang w:eastAsia="en-NZ"/>
        </w:rPr>
      </w:pPr>
      <w:r>
        <w:rPr>
          <w:lang w:eastAsia="en-NZ"/>
        </w:rPr>
        <w:t>Tick the box that is right for you.</w:t>
      </w:r>
    </w:p>
    <w:p w14:paraId="1B762A15" w14:textId="77777777" w:rsidR="00240232" w:rsidRDefault="00240232" w:rsidP="00240232">
      <w:pPr>
        <w:rPr>
          <w:lang w:eastAsia="en-NZ"/>
        </w:rPr>
      </w:pPr>
    </w:p>
    <w:p w14:paraId="689DBC05" w14:textId="77777777" w:rsidR="00E80C4E" w:rsidRDefault="00E80C4E" w:rsidP="00240232">
      <w:pPr>
        <w:rPr>
          <w:lang w:eastAsia="en-NZ"/>
        </w:rPr>
      </w:pPr>
    </w:p>
    <w:p w14:paraId="627998BB" w14:textId="39D308A7" w:rsidR="00240232" w:rsidRDefault="004E4B5E" w:rsidP="00240232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600320" behindDoc="0" locked="0" layoutInCell="1" allowOverlap="1" wp14:anchorId="12A61DE0" wp14:editId="62F71021">
            <wp:simplePos x="0" y="0"/>
            <wp:positionH relativeFrom="margin">
              <wp:align>left</wp:align>
            </wp:positionH>
            <wp:positionV relativeFrom="paragraph">
              <wp:posOffset>402791</wp:posOffset>
            </wp:positionV>
            <wp:extent cx="1512000" cy="1512000"/>
            <wp:effectExtent l="0" t="0" r="0" b="0"/>
            <wp:wrapNone/>
            <wp:docPr id="1355617073" name="Picture 13556170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617073" name="Picture 13556170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0232">
        <w:rPr>
          <w:lang w:eastAsia="en-NZ"/>
        </w:rPr>
        <w:t>Do you think the Government should make public transport fares cheaper for people with disabilities?</w:t>
      </w:r>
    </w:p>
    <w:p w14:paraId="6DE520C3" w14:textId="77777777" w:rsidR="00240232" w:rsidRDefault="00240232" w:rsidP="00240232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6544" behindDoc="0" locked="0" layoutInCell="1" allowOverlap="1" wp14:anchorId="6B5CFBDA" wp14:editId="0D738ADC">
                <wp:simplePos x="0" y="0"/>
                <wp:positionH relativeFrom="column">
                  <wp:posOffset>2319688</wp:posOffset>
                </wp:positionH>
                <wp:positionV relativeFrom="line">
                  <wp:posOffset>302394</wp:posOffset>
                </wp:positionV>
                <wp:extent cx="360000" cy="360000"/>
                <wp:effectExtent l="0" t="0" r="21590" b="21590"/>
                <wp:wrapNone/>
                <wp:docPr id="211996051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75C9A" id="Rectangle 5" o:spid="_x0000_s1026" alt="&quot;&quot;" style="position:absolute;margin-left:182.65pt;margin-top:23.8pt;width:28.35pt;height:28.35pt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sLwiH4QAAAAo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0A26C916" w14:textId="77777777" w:rsidR="00240232" w:rsidRDefault="00240232" w:rsidP="00240232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Yes</w:t>
      </w:r>
    </w:p>
    <w:p w14:paraId="0CFD085E" w14:textId="77777777" w:rsidR="00240232" w:rsidRDefault="00240232" w:rsidP="00240232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76B90025" wp14:editId="13920088">
                <wp:simplePos x="0" y="0"/>
                <wp:positionH relativeFrom="column">
                  <wp:posOffset>2314675</wp:posOffset>
                </wp:positionH>
                <wp:positionV relativeFrom="paragraph">
                  <wp:posOffset>302895</wp:posOffset>
                </wp:positionV>
                <wp:extent cx="359410" cy="359410"/>
                <wp:effectExtent l="0" t="0" r="21590" b="21590"/>
                <wp:wrapNone/>
                <wp:docPr id="189783117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D66EEE" id="Rectangle 5" o:spid="_x0000_s1026" alt="&quot;&quot;" style="position:absolute;margin-left:182.25pt;margin-top:23.85pt;width:28.3pt;height:28.3pt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O8gao+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6236BA8A" w14:textId="77777777" w:rsidR="00240232" w:rsidRDefault="00240232" w:rsidP="00240232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No</w:t>
      </w:r>
    </w:p>
    <w:p w14:paraId="689F2968" w14:textId="77777777" w:rsidR="00240232" w:rsidRDefault="00240232" w:rsidP="00240232">
      <w:pPr>
        <w:pStyle w:val="Checkboxes"/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7A13554F" wp14:editId="0A61EA86">
                <wp:simplePos x="0" y="0"/>
                <wp:positionH relativeFrom="column">
                  <wp:posOffset>2319020</wp:posOffset>
                </wp:positionH>
                <wp:positionV relativeFrom="paragraph">
                  <wp:posOffset>299620</wp:posOffset>
                </wp:positionV>
                <wp:extent cx="359410" cy="359410"/>
                <wp:effectExtent l="0" t="0" r="21590" b="21590"/>
                <wp:wrapNone/>
                <wp:docPr id="21097292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597272" id="Rectangle 5" o:spid="_x0000_s1026" alt="&quot;&quot;" style="position:absolute;margin-left:182.6pt;margin-top:23.6pt;width:28.3pt;height:28.3pt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O/Zq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D045C7D" w14:textId="77777777" w:rsidR="00240232" w:rsidRDefault="00240232" w:rsidP="00240232">
      <w:pPr>
        <w:pStyle w:val="Checkboxes"/>
        <w:spacing w:line="336" w:lineRule="auto"/>
        <w:rPr>
          <w:lang w:eastAsia="en-NZ"/>
        </w:rPr>
      </w:pPr>
      <w:r>
        <w:rPr>
          <w:lang w:eastAsia="en-NZ"/>
        </w:rPr>
        <w:t>I do not know.</w:t>
      </w:r>
    </w:p>
    <w:p w14:paraId="62C609FA" w14:textId="77777777" w:rsidR="00240232" w:rsidRDefault="00240232" w:rsidP="00240232">
      <w:pPr>
        <w:rPr>
          <w:lang w:eastAsia="en-NZ"/>
        </w:rPr>
      </w:pPr>
    </w:p>
    <w:p w14:paraId="5782ED58" w14:textId="3C0537BA" w:rsidR="00240232" w:rsidRDefault="00240232" w:rsidP="00240232">
      <w:pPr>
        <w:rPr>
          <w:lang w:eastAsia="en-NZ"/>
        </w:rPr>
      </w:pPr>
    </w:p>
    <w:p w14:paraId="4EC85AD7" w14:textId="2F37A965" w:rsidR="00195C96" w:rsidRDefault="00E6068D" w:rsidP="00195C96">
      <w:pPr>
        <w:spacing w:line="336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602368" behindDoc="0" locked="0" layoutInCell="1" allowOverlap="1" wp14:anchorId="190DEB50" wp14:editId="02613E68">
            <wp:simplePos x="0" y="0"/>
            <wp:positionH relativeFrom="margin">
              <wp:align>left</wp:align>
            </wp:positionH>
            <wp:positionV relativeFrom="paragraph">
              <wp:posOffset>38935</wp:posOffset>
            </wp:positionV>
            <wp:extent cx="1414914" cy="1414914"/>
            <wp:effectExtent l="0" t="0" r="0" b="0"/>
            <wp:wrapNone/>
            <wp:docPr id="1401895448" name="Picture 14018954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895448" name="Picture 14018954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417122" cy="1417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C96">
        <w:rPr>
          <w:lang w:eastAsia="en-NZ"/>
        </w:rPr>
        <w:t>Is there anything else you would like to say about this proposal?</w:t>
      </w:r>
    </w:p>
    <w:p w14:paraId="7751C7FD" w14:textId="351929BE" w:rsidR="00136FB2" w:rsidRDefault="00136FB2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111965FB" w14:textId="5E5ECDD9" w:rsidR="00195C96" w:rsidRDefault="00E6068D" w:rsidP="00195C96">
      <w:pPr>
        <w:spacing w:line="336" w:lineRule="auto"/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604416" behindDoc="0" locked="0" layoutInCell="1" allowOverlap="1" wp14:anchorId="137DDB34" wp14:editId="54717821">
            <wp:simplePos x="0" y="0"/>
            <wp:positionH relativeFrom="margin">
              <wp:align>left</wp:align>
            </wp:positionH>
            <wp:positionV relativeFrom="paragraph">
              <wp:posOffset>9090</wp:posOffset>
            </wp:positionV>
            <wp:extent cx="1520792" cy="1716555"/>
            <wp:effectExtent l="0" t="0" r="3810" b="0"/>
            <wp:wrapNone/>
            <wp:docPr id="1126676853" name="Picture 11266768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76853" name="Picture 11266768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520792" cy="171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C96">
        <w:rPr>
          <w:lang w:eastAsia="en-NZ"/>
        </w:rPr>
        <w:t>You might want to talk about:</w:t>
      </w:r>
    </w:p>
    <w:p w14:paraId="166A0A47" w14:textId="2FCA01BD" w:rsidR="00195C96" w:rsidRDefault="00195C96" w:rsidP="00195C96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the good things about the proposal</w:t>
      </w:r>
    </w:p>
    <w:p w14:paraId="7D191331" w14:textId="321419C3" w:rsidR="00195C96" w:rsidRDefault="00195C96" w:rsidP="00195C96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the bad things about the proposal</w:t>
      </w:r>
    </w:p>
    <w:p w14:paraId="460230FE" w14:textId="090BF7B2" w:rsidR="00195C96" w:rsidRDefault="00195C96" w:rsidP="00195C96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if this proposal might change how many people use Total Mobility.</w:t>
      </w:r>
    </w:p>
    <w:p w14:paraId="6F6B681A" w14:textId="2B2A1153" w:rsidR="00195C96" w:rsidRPr="000A1B93" w:rsidRDefault="00E6068D" w:rsidP="00195C96">
      <w:pPr>
        <w:spacing w:line="336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606464" behindDoc="0" locked="0" layoutInCell="1" allowOverlap="1" wp14:anchorId="2EFBD31F" wp14:editId="67129A86">
            <wp:simplePos x="0" y="0"/>
            <wp:positionH relativeFrom="margin">
              <wp:align>left</wp:align>
            </wp:positionH>
            <wp:positionV relativeFrom="paragraph">
              <wp:posOffset>7720</wp:posOffset>
            </wp:positionV>
            <wp:extent cx="1125194" cy="972151"/>
            <wp:effectExtent l="0" t="0" r="0" b="0"/>
            <wp:wrapNone/>
            <wp:docPr id="1066158534" name="Picture 10661585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158534" name="Picture 10661585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125194" cy="972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5A8B5" w14:textId="2FED5855" w:rsidR="00195C96" w:rsidRDefault="00195C96" w:rsidP="00195C96">
      <w:pPr>
        <w:spacing w:line="336" w:lineRule="auto"/>
        <w:rPr>
          <w:lang w:eastAsia="en-NZ"/>
        </w:rPr>
      </w:pPr>
    </w:p>
    <w:p w14:paraId="50A5D396" w14:textId="547DFC0D" w:rsidR="00195C96" w:rsidRDefault="00195C96" w:rsidP="00195C96">
      <w:pPr>
        <w:spacing w:line="336" w:lineRule="auto"/>
        <w:rPr>
          <w:lang w:eastAsia="en-NZ"/>
        </w:rPr>
      </w:pPr>
      <w:r>
        <w:rPr>
          <w:lang w:eastAsia="en-NZ"/>
        </w:rPr>
        <w:t>Put your answer in the box below.</w:t>
      </w:r>
    </w:p>
    <w:p w14:paraId="04B3054D" w14:textId="3F79EDFD" w:rsidR="00195C96" w:rsidRDefault="00195C96" w:rsidP="00195C96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1BBB373B" wp14:editId="4BBB5493">
                <wp:simplePos x="0" y="0"/>
                <wp:positionH relativeFrom="margin">
                  <wp:posOffset>0</wp:posOffset>
                </wp:positionH>
                <wp:positionV relativeFrom="paragraph">
                  <wp:posOffset>156845</wp:posOffset>
                </wp:positionV>
                <wp:extent cx="5805170" cy="4754880"/>
                <wp:effectExtent l="0" t="0" r="24130" b="26670"/>
                <wp:wrapNone/>
                <wp:docPr id="195421787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4754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1E9DC" id="Rectangle 5" o:spid="_x0000_s1026" alt="&quot;&quot;" style="position:absolute;margin-left:0;margin-top:12.35pt;width:457.1pt;height:374.4pt;z-index:25240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" filled="f" strokecolor="black [3213]" strokeweight="1pt">
                <w10:wrap anchorx="margin"/>
              </v:rect>
            </w:pict>
          </mc:Fallback>
        </mc:AlternateContent>
      </w:r>
    </w:p>
    <w:p w14:paraId="62DF0C59" w14:textId="044147C9" w:rsidR="00195C96" w:rsidRPr="00423F3E" w:rsidRDefault="00195C96" w:rsidP="00195C96">
      <w:pPr>
        <w:rPr>
          <w:lang w:eastAsia="en-NZ"/>
        </w:rPr>
      </w:pPr>
    </w:p>
    <w:p w14:paraId="2DC0BDD7" w14:textId="21E9A713" w:rsidR="00240232" w:rsidRDefault="00195C96" w:rsidP="00195C96">
      <w:pPr>
        <w:rPr>
          <w:lang w:eastAsia="en-NZ"/>
        </w:rPr>
      </w:pPr>
      <w:r>
        <w:rPr>
          <w:lang w:eastAsia="en-NZ"/>
        </w:rPr>
        <w:br w:type="page"/>
      </w:r>
    </w:p>
    <w:p w14:paraId="5244314E" w14:textId="550FB123" w:rsidR="00316DBA" w:rsidRPr="005C1A83" w:rsidRDefault="005C1A83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08768" behindDoc="0" locked="0" layoutInCell="1" allowOverlap="1" wp14:anchorId="547B3A9A" wp14:editId="04D28EB2">
            <wp:simplePos x="0" y="0"/>
            <wp:positionH relativeFrom="margin">
              <wp:posOffset>0</wp:posOffset>
            </wp:positionH>
            <wp:positionV relativeFrom="paragraph">
              <wp:posOffset>114300</wp:posOffset>
            </wp:positionV>
            <wp:extent cx="1485900" cy="282062"/>
            <wp:effectExtent l="0" t="0" r="0" b="3810"/>
            <wp:wrapNone/>
            <wp:docPr id="42" name="Picture 42" descr="Ministry of Transport - Te Manatū Waka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001" cy="28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2535B0D7" wp14:editId="0FCE9FBB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5252BA" id="Rectangle: Rounded Corners 24" o:spid="_x0000_s1026" alt="&quot;&quot;" style="position:absolute;margin-left:-27pt;margin-top:-21pt;width:490.9pt;height:660.75pt;z-index:-25150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 xml:space="preserve">the Ministry of Transport Te </w:t>
      </w:r>
      <w:proofErr w:type="spellStart"/>
      <w:r>
        <w:rPr>
          <w:rFonts w:eastAsia="Times New Roman" w:cs="Arial"/>
          <w:sz w:val="28"/>
          <w:szCs w:val="28"/>
          <w:lang w:eastAsia="en-NZ"/>
        </w:rPr>
        <w:t>Manatū</w:t>
      </w:r>
      <w:proofErr w:type="spellEnd"/>
      <w:r>
        <w:rPr>
          <w:rFonts w:eastAsia="Times New Roman" w:cs="Arial"/>
          <w:sz w:val="28"/>
          <w:szCs w:val="28"/>
          <w:lang w:eastAsia="en-NZ"/>
        </w:rPr>
        <w:t xml:space="preserve"> Waka. </w:t>
      </w:r>
    </w:p>
    <w:p w14:paraId="1D24512F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54B355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10816" behindDoc="0" locked="0" layoutInCell="1" allowOverlap="1" wp14:anchorId="64B2E8C1" wp14:editId="7F65ADA2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014B20F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9792" behindDoc="0" locked="0" layoutInCell="1" allowOverlap="1" wp14:anchorId="6C3945D8" wp14:editId="1CB8FA43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C074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2BEF47E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06720" behindDoc="0" locked="0" layoutInCell="1" allowOverlap="1" wp14:anchorId="6DA42319" wp14:editId="760A9A4E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6D89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3CD0DB7F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33817686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12864" behindDoc="0" locked="0" layoutInCell="1" allowOverlap="1" wp14:anchorId="4AD0BC33" wp14:editId="2B276575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08ACAEED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63BF6F1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11840" behindDoc="1" locked="0" layoutInCell="1" allowOverlap="1" wp14:anchorId="1B15511F" wp14:editId="7AC3231F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4214EF7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834621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CA47B87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5D23BC1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15936" behindDoc="0" locked="0" layoutInCell="1" allowOverlap="1" wp14:anchorId="75C47629" wp14:editId="32500426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3EF39439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13888" behindDoc="0" locked="0" layoutInCell="1" allowOverlap="1" wp14:anchorId="5574414F" wp14:editId="216C0376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A2EB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4D2E09E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A3FA9D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776316F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F74B96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14912" behindDoc="0" locked="0" layoutInCell="1" allowOverlap="1" wp14:anchorId="07C2A137" wp14:editId="47CD840F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2BF97CC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D33FE3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6EAD22E1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031FFED7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7D801D33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10"/>
      <w:footerReference w:type="default" r:id="rId111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B255B1" w14:textId="77777777" w:rsidR="00CD5EE4" w:rsidRDefault="00CD5EE4">
      <w:pPr>
        <w:spacing w:line="240" w:lineRule="auto"/>
      </w:pPr>
      <w:r>
        <w:separator/>
      </w:r>
    </w:p>
  </w:endnote>
  <w:endnote w:type="continuationSeparator" w:id="0">
    <w:p w14:paraId="2F98E362" w14:textId="77777777" w:rsidR="00CD5EE4" w:rsidRDefault="00CD5EE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05D283E5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81A8AE1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59E5DC7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7807042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67464D" w14:textId="77777777" w:rsidR="00CD5EE4" w:rsidRDefault="00CD5EE4">
      <w:pPr>
        <w:spacing w:line="240" w:lineRule="auto"/>
      </w:pPr>
      <w:r>
        <w:separator/>
      </w:r>
    </w:p>
  </w:footnote>
  <w:footnote w:type="continuationSeparator" w:id="0">
    <w:p w14:paraId="44E5E81C" w14:textId="77777777" w:rsidR="00CD5EE4" w:rsidRDefault="00CD5EE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BD22EF"/>
    <w:multiLevelType w:val="hybridMultilevel"/>
    <w:tmpl w:val="DEA26F1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2E71E0"/>
    <w:multiLevelType w:val="hybridMultilevel"/>
    <w:tmpl w:val="F6362BC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650345"/>
    <w:multiLevelType w:val="hybridMultilevel"/>
    <w:tmpl w:val="3A148814"/>
    <w:lvl w:ilvl="0" w:tplc="C75A5DA0">
      <w:start w:val="1"/>
      <w:numFmt w:val="bullet"/>
      <w:pStyle w:val="Bullet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2396706"/>
    <w:multiLevelType w:val="hybridMultilevel"/>
    <w:tmpl w:val="44B8BDF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54616485">
    <w:abstractNumId w:val="6"/>
  </w:num>
  <w:num w:numId="2" w16cid:durableId="1449470467">
    <w:abstractNumId w:val="2"/>
  </w:num>
  <w:num w:numId="3" w16cid:durableId="1911694060">
    <w:abstractNumId w:val="12"/>
  </w:num>
  <w:num w:numId="4" w16cid:durableId="159582999">
    <w:abstractNumId w:val="14"/>
  </w:num>
  <w:num w:numId="5" w16cid:durableId="1174998040">
    <w:abstractNumId w:val="7"/>
  </w:num>
  <w:num w:numId="6" w16cid:durableId="636497674">
    <w:abstractNumId w:val="5"/>
  </w:num>
  <w:num w:numId="7" w16cid:durableId="1834104962">
    <w:abstractNumId w:val="3"/>
  </w:num>
  <w:num w:numId="8" w16cid:durableId="564729604">
    <w:abstractNumId w:val="10"/>
  </w:num>
  <w:num w:numId="9" w16cid:durableId="689988962">
    <w:abstractNumId w:val="1"/>
  </w:num>
  <w:num w:numId="10" w16cid:durableId="1585338559">
    <w:abstractNumId w:val="8"/>
  </w:num>
  <w:num w:numId="11" w16cid:durableId="1841657764">
    <w:abstractNumId w:val="0"/>
  </w:num>
  <w:num w:numId="12" w16cid:durableId="1771663136">
    <w:abstractNumId w:val="15"/>
  </w:num>
  <w:num w:numId="13" w16cid:durableId="1980768932">
    <w:abstractNumId w:val="16"/>
  </w:num>
  <w:num w:numId="14" w16cid:durableId="1724450207">
    <w:abstractNumId w:val="11"/>
  </w:num>
  <w:num w:numId="15" w16cid:durableId="949119228">
    <w:abstractNumId w:val="9"/>
  </w:num>
  <w:num w:numId="16" w16cid:durableId="736318641">
    <w:abstractNumId w:val="13"/>
  </w:num>
  <w:num w:numId="17" w16cid:durableId="182342696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3D383B"/>
    <w:rsid w:val="000013CC"/>
    <w:rsid w:val="00002417"/>
    <w:rsid w:val="00005DB6"/>
    <w:rsid w:val="000064D2"/>
    <w:rsid w:val="00006E39"/>
    <w:rsid w:val="000227B4"/>
    <w:rsid w:val="0002478C"/>
    <w:rsid w:val="0003092A"/>
    <w:rsid w:val="00044FAF"/>
    <w:rsid w:val="0004557B"/>
    <w:rsid w:val="0006229D"/>
    <w:rsid w:val="00085E05"/>
    <w:rsid w:val="000870CC"/>
    <w:rsid w:val="0009079F"/>
    <w:rsid w:val="00090942"/>
    <w:rsid w:val="0009171F"/>
    <w:rsid w:val="000A19A9"/>
    <w:rsid w:val="000A1B93"/>
    <w:rsid w:val="000A3C46"/>
    <w:rsid w:val="000A625B"/>
    <w:rsid w:val="000D2B45"/>
    <w:rsid w:val="000E1453"/>
    <w:rsid w:val="000E739F"/>
    <w:rsid w:val="000E76F9"/>
    <w:rsid w:val="00112D26"/>
    <w:rsid w:val="00122416"/>
    <w:rsid w:val="00124EA8"/>
    <w:rsid w:val="00131C44"/>
    <w:rsid w:val="00136FB2"/>
    <w:rsid w:val="001408EB"/>
    <w:rsid w:val="00144A50"/>
    <w:rsid w:val="00147F0A"/>
    <w:rsid w:val="00165977"/>
    <w:rsid w:val="001754F4"/>
    <w:rsid w:val="00195C96"/>
    <w:rsid w:val="001A3CBE"/>
    <w:rsid w:val="001B4DD5"/>
    <w:rsid w:val="001D223E"/>
    <w:rsid w:val="001D7E75"/>
    <w:rsid w:val="001E1DAC"/>
    <w:rsid w:val="001E3429"/>
    <w:rsid w:val="001E40C6"/>
    <w:rsid w:val="00201791"/>
    <w:rsid w:val="00226B63"/>
    <w:rsid w:val="00226C0D"/>
    <w:rsid w:val="00226F54"/>
    <w:rsid w:val="00231608"/>
    <w:rsid w:val="00240232"/>
    <w:rsid w:val="00240BA9"/>
    <w:rsid w:val="00251B02"/>
    <w:rsid w:val="00256194"/>
    <w:rsid w:val="00257D60"/>
    <w:rsid w:val="00261BF8"/>
    <w:rsid w:val="00266B9F"/>
    <w:rsid w:val="00275F60"/>
    <w:rsid w:val="00284D0D"/>
    <w:rsid w:val="0029785A"/>
    <w:rsid w:val="002A5256"/>
    <w:rsid w:val="002C40C3"/>
    <w:rsid w:val="002C417D"/>
    <w:rsid w:val="002D11B3"/>
    <w:rsid w:val="002E0884"/>
    <w:rsid w:val="002E6632"/>
    <w:rsid w:val="002F3AFA"/>
    <w:rsid w:val="0030494F"/>
    <w:rsid w:val="00311EB3"/>
    <w:rsid w:val="00315307"/>
    <w:rsid w:val="00315522"/>
    <w:rsid w:val="00316DBA"/>
    <w:rsid w:val="00323EB3"/>
    <w:rsid w:val="00337855"/>
    <w:rsid w:val="00354032"/>
    <w:rsid w:val="003631C1"/>
    <w:rsid w:val="003646D2"/>
    <w:rsid w:val="00367917"/>
    <w:rsid w:val="00371C85"/>
    <w:rsid w:val="003831EB"/>
    <w:rsid w:val="00391A5C"/>
    <w:rsid w:val="0039366E"/>
    <w:rsid w:val="003B5A61"/>
    <w:rsid w:val="003C74BB"/>
    <w:rsid w:val="003D28E5"/>
    <w:rsid w:val="003D383B"/>
    <w:rsid w:val="003D631D"/>
    <w:rsid w:val="003E3942"/>
    <w:rsid w:val="003E702E"/>
    <w:rsid w:val="003F07F7"/>
    <w:rsid w:val="003F233C"/>
    <w:rsid w:val="003F5628"/>
    <w:rsid w:val="004002D2"/>
    <w:rsid w:val="004047C2"/>
    <w:rsid w:val="00406599"/>
    <w:rsid w:val="004079E4"/>
    <w:rsid w:val="0041353D"/>
    <w:rsid w:val="00413957"/>
    <w:rsid w:val="00423F3E"/>
    <w:rsid w:val="00426BE4"/>
    <w:rsid w:val="00442D15"/>
    <w:rsid w:val="004535B5"/>
    <w:rsid w:val="004567B0"/>
    <w:rsid w:val="00465C2B"/>
    <w:rsid w:val="0047682B"/>
    <w:rsid w:val="00490C2D"/>
    <w:rsid w:val="00491A48"/>
    <w:rsid w:val="004974DA"/>
    <w:rsid w:val="004A1E20"/>
    <w:rsid w:val="004B0CB5"/>
    <w:rsid w:val="004B11CE"/>
    <w:rsid w:val="004B580A"/>
    <w:rsid w:val="004E4B5E"/>
    <w:rsid w:val="004F3328"/>
    <w:rsid w:val="004F56C0"/>
    <w:rsid w:val="00503AD5"/>
    <w:rsid w:val="00510007"/>
    <w:rsid w:val="00522E5E"/>
    <w:rsid w:val="0053368B"/>
    <w:rsid w:val="00540918"/>
    <w:rsid w:val="00544521"/>
    <w:rsid w:val="00565F75"/>
    <w:rsid w:val="00570380"/>
    <w:rsid w:val="00577D24"/>
    <w:rsid w:val="0058771E"/>
    <w:rsid w:val="00590CD8"/>
    <w:rsid w:val="005921AD"/>
    <w:rsid w:val="005A0557"/>
    <w:rsid w:val="005A7BA0"/>
    <w:rsid w:val="005B0C3E"/>
    <w:rsid w:val="005B5A8C"/>
    <w:rsid w:val="005C1A83"/>
    <w:rsid w:val="005D3A72"/>
    <w:rsid w:val="005F70E8"/>
    <w:rsid w:val="0060011B"/>
    <w:rsid w:val="00616753"/>
    <w:rsid w:val="00621884"/>
    <w:rsid w:val="00640F80"/>
    <w:rsid w:val="0064667B"/>
    <w:rsid w:val="00661FF9"/>
    <w:rsid w:val="00665EBD"/>
    <w:rsid w:val="00683296"/>
    <w:rsid w:val="006B45FC"/>
    <w:rsid w:val="006C1D10"/>
    <w:rsid w:val="006C5AB5"/>
    <w:rsid w:val="006C5C26"/>
    <w:rsid w:val="006D12ED"/>
    <w:rsid w:val="006D69C3"/>
    <w:rsid w:val="006D6DD3"/>
    <w:rsid w:val="006E050D"/>
    <w:rsid w:val="006F11EA"/>
    <w:rsid w:val="007012DC"/>
    <w:rsid w:val="007025E9"/>
    <w:rsid w:val="00702805"/>
    <w:rsid w:val="00705CA3"/>
    <w:rsid w:val="00734C63"/>
    <w:rsid w:val="00735305"/>
    <w:rsid w:val="00736E4E"/>
    <w:rsid w:val="0074648B"/>
    <w:rsid w:val="0075063C"/>
    <w:rsid w:val="007516B5"/>
    <w:rsid w:val="00760959"/>
    <w:rsid w:val="00760DC8"/>
    <w:rsid w:val="00773EF2"/>
    <w:rsid w:val="007829EC"/>
    <w:rsid w:val="007878EA"/>
    <w:rsid w:val="00795901"/>
    <w:rsid w:val="007A4AE2"/>
    <w:rsid w:val="007A5D4B"/>
    <w:rsid w:val="007B05F3"/>
    <w:rsid w:val="007C7764"/>
    <w:rsid w:val="007D138F"/>
    <w:rsid w:val="007E1F22"/>
    <w:rsid w:val="007E3E84"/>
    <w:rsid w:val="007E7233"/>
    <w:rsid w:val="007F6E7F"/>
    <w:rsid w:val="00840E1C"/>
    <w:rsid w:val="00850DC1"/>
    <w:rsid w:val="00863D53"/>
    <w:rsid w:val="00881C9F"/>
    <w:rsid w:val="008848CB"/>
    <w:rsid w:val="0088644D"/>
    <w:rsid w:val="00887F23"/>
    <w:rsid w:val="008938C7"/>
    <w:rsid w:val="008A14FB"/>
    <w:rsid w:val="008D437D"/>
    <w:rsid w:val="008E2DAE"/>
    <w:rsid w:val="008E5D9B"/>
    <w:rsid w:val="00900183"/>
    <w:rsid w:val="00914168"/>
    <w:rsid w:val="00920FC1"/>
    <w:rsid w:val="0093284A"/>
    <w:rsid w:val="009411B0"/>
    <w:rsid w:val="00942F0B"/>
    <w:rsid w:val="0094516C"/>
    <w:rsid w:val="0096415E"/>
    <w:rsid w:val="009709A4"/>
    <w:rsid w:val="00974E0B"/>
    <w:rsid w:val="0098180B"/>
    <w:rsid w:val="00984644"/>
    <w:rsid w:val="009918F6"/>
    <w:rsid w:val="00992D9C"/>
    <w:rsid w:val="009C0590"/>
    <w:rsid w:val="009C3FED"/>
    <w:rsid w:val="009C442E"/>
    <w:rsid w:val="009C669E"/>
    <w:rsid w:val="009E0B41"/>
    <w:rsid w:val="009E16D4"/>
    <w:rsid w:val="009E178F"/>
    <w:rsid w:val="009F5FF0"/>
    <w:rsid w:val="00A00ADA"/>
    <w:rsid w:val="00A025AE"/>
    <w:rsid w:val="00A12915"/>
    <w:rsid w:val="00A1608E"/>
    <w:rsid w:val="00A16CD6"/>
    <w:rsid w:val="00A228D3"/>
    <w:rsid w:val="00A5443A"/>
    <w:rsid w:val="00A67570"/>
    <w:rsid w:val="00A73D52"/>
    <w:rsid w:val="00A96B71"/>
    <w:rsid w:val="00AA004E"/>
    <w:rsid w:val="00AA1C7A"/>
    <w:rsid w:val="00AD5F2D"/>
    <w:rsid w:val="00B048CE"/>
    <w:rsid w:val="00B13B45"/>
    <w:rsid w:val="00B16010"/>
    <w:rsid w:val="00B21593"/>
    <w:rsid w:val="00B35151"/>
    <w:rsid w:val="00B477B7"/>
    <w:rsid w:val="00B50B0B"/>
    <w:rsid w:val="00B52103"/>
    <w:rsid w:val="00B57DBC"/>
    <w:rsid w:val="00B727CD"/>
    <w:rsid w:val="00B74B6C"/>
    <w:rsid w:val="00B81A2E"/>
    <w:rsid w:val="00B82ACE"/>
    <w:rsid w:val="00B85F5B"/>
    <w:rsid w:val="00BB28E6"/>
    <w:rsid w:val="00BB7148"/>
    <w:rsid w:val="00BC7E04"/>
    <w:rsid w:val="00BD2459"/>
    <w:rsid w:val="00BD34B6"/>
    <w:rsid w:val="00BE444A"/>
    <w:rsid w:val="00BF47DD"/>
    <w:rsid w:val="00BF5DDC"/>
    <w:rsid w:val="00C07452"/>
    <w:rsid w:val="00C120C6"/>
    <w:rsid w:val="00C200AE"/>
    <w:rsid w:val="00C214FE"/>
    <w:rsid w:val="00C23206"/>
    <w:rsid w:val="00C25CD9"/>
    <w:rsid w:val="00C33ED8"/>
    <w:rsid w:val="00C415A1"/>
    <w:rsid w:val="00C82591"/>
    <w:rsid w:val="00CA7033"/>
    <w:rsid w:val="00CC747F"/>
    <w:rsid w:val="00CC7CDE"/>
    <w:rsid w:val="00CD5EE4"/>
    <w:rsid w:val="00CD6AF6"/>
    <w:rsid w:val="00CE5FB3"/>
    <w:rsid w:val="00D0404B"/>
    <w:rsid w:val="00D04619"/>
    <w:rsid w:val="00D11BDE"/>
    <w:rsid w:val="00D12958"/>
    <w:rsid w:val="00D26A36"/>
    <w:rsid w:val="00D30BD1"/>
    <w:rsid w:val="00D3105C"/>
    <w:rsid w:val="00D31D78"/>
    <w:rsid w:val="00D3584E"/>
    <w:rsid w:val="00D36A3C"/>
    <w:rsid w:val="00D554E2"/>
    <w:rsid w:val="00D57D07"/>
    <w:rsid w:val="00D652D9"/>
    <w:rsid w:val="00D67451"/>
    <w:rsid w:val="00D852B6"/>
    <w:rsid w:val="00D856FD"/>
    <w:rsid w:val="00D91936"/>
    <w:rsid w:val="00D95D45"/>
    <w:rsid w:val="00D97119"/>
    <w:rsid w:val="00DA0107"/>
    <w:rsid w:val="00DC5D2A"/>
    <w:rsid w:val="00DE3F77"/>
    <w:rsid w:val="00DE74AC"/>
    <w:rsid w:val="00DF2E18"/>
    <w:rsid w:val="00E02C06"/>
    <w:rsid w:val="00E078CE"/>
    <w:rsid w:val="00E12378"/>
    <w:rsid w:val="00E17BF8"/>
    <w:rsid w:val="00E17E8D"/>
    <w:rsid w:val="00E22911"/>
    <w:rsid w:val="00E25EA4"/>
    <w:rsid w:val="00E301CA"/>
    <w:rsid w:val="00E37E20"/>
    <w:rsid w:val="00E422EA"/>
    <w:rsid w:val="00E56A37"/>
    <w:rsid w:val="00E6068D"/>
    <w:rsid w:val="00E70E61"/>
    <w:rsid w:val="00E757C5"/>
    <w:rsid w:val="00E80C4E"/>
    <w:rsid w:val="00E81BB5"/>
    <w:rsid w:val="00E872B6"/>
    <w:rsid w:val="00EA4021"/>
    <w:rsid w:val="00EA567F"/>
    <w:rsid w:val="00EB64AE"/>
    <w:rsid w:val="00EB6AF1"/>
    <w:rsid w:val="00EB7EB4"/>
    <w:rsid w:val="00EC5F32"/>
    <w:rsid w:val="00EE03C5"/>
    <w:rsid w:val="00EE2FAF"/>
    <w:rsid w:val="00EE30F2"/>
    <w:rsid w:val="00EF4A04"/>
    <w:rsid w:val="00F15506"/>
    <w:rsid w:val="00F20BCC"/>
    <w:rsid w:val="00F2367E"/>
    <w:rsid w:val="00F32DCE"/>
    <w:rsid w:val="00F34B14"/>
    <w:rsid w:val="00F56F86"/>
    <w:rsid w:val="00F6513F"/>
    <w:rsid w:val="00F65A1E"/>
    <w:rsid w:val="00F748E8"/>
    <w:rsid w:val="00F87859"/>
    <w:rsid w:val="00FA0779"/>
    <w:rsid w:val="00FB3984"/>
    <w:rsid w:val="00FB3A3C"/>
    <w:rsid w:val="00FB6364"/>
    <w:rsid w:val="00FC1BD7"/>
    <w:rsid w:val="00FC63B6"/>
    <w:rsid w:val="00FE51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2F0AF65"/>
  <w14:defaultImageDpi w14:val="330"/>
  <w15:chartTrackingRefBased/>
  <w15:docId w15:val="{AAADF349-1830-469E-A413-04AE073B7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7F0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2C40C3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40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0C3"/>
    <w:rPr>
      <w:rFonts w:ascii="Segoe UI" w:eastAsiaTheme="minorEastAsia" w:hAnsi="Segoe UI" w:cs="Segoe UI"/>
      <w:sz w:val="18"/>
      <w:szCs w:val="18"/>
      <w:lang w:val="en-AU"/>
    </w:rPr>
  </w:style>
  <w:style w:type="paragraph" w:customStyle="1" w:styleId="Bullet1">
    <w:name w:val="Bullet1"/>
    <w:basedOn w:val="Normal"/>
    <w:qFormat/>
    <w:rsid w:val="000870CC"/>
    <w:pPr>
      <w:numPr>
        <w:numId w:val="14"/>
      </w:numPr>
      <w:suppressAutoHyphens/>
      <w:autoSpaceDE w:val="0"/>
      <w:autoSpaceDN w:val="0"/>
      <w:adjustRightInd w:val="0"/>
      <w:spacing w:after="120" w:line="288" w:lineRule="auto"/>
      <w:textAlignment w:val="center"/>
    </w:pPr>
    <w:rPr>
      <w:rFonts w:ascii="Verdana" w:eastAsia="Times New Roman" w:hAnsi="Verdana" w:cs="Arial"/>
      <w:kern w:val="28"/>
      <w:sz w:val="24"/>
      <w:szCs w:val="20"/>
      <w:lang w:val="en-US"/>
      <w14:ligatures w14:val="standardContextual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7F0A"/>
    <w:rPr>
      <w:rFonts w:asciiTheme="majorHAnsi" w:eastAsiaTheme="majorEastAsia" w:hAnsiTheme="majorHAnsi" w:cstheme="majorBidi"/>
      <w:i/>
      <w:iCs/>
      <w:color w:val="2F5496" w:themeColor="accent1" w:themeShade="BF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702805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702805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702805"/>
    <w:pPr>
      <w:spacing w:after="100"/>
      <w:ind w:left="320"/>
    </w:pPr>
  </w:style>
  <w:style w:type="paragraph" w:styleId="Revision">
    <w:name w:val="Revision"/>
    <w:hidden/>
    <w:uiPriority w:val="99"/>
    <w:semiHidden/>
    <w:rsid w:val="00DE74AC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12" Type="http://schemas.openxmlformats.org/officeDocument/2006/relationships/fontTable" Target="fontTable.xml"/><Relationship Id="rId16" Type="http://schemas.openxmlformats.org/officeDocument/2006/relationships/image" Target="media/image6.png"/><Relationship Id="rId107" Type="http://schemas.openxmlformats.org/officeDocument/2006/relationships/image" Target="media/image91.pn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6.jpeg"/><Relationship Id="rId5" Type="http://schemas.openxmlformats.org/officeDocument/2006/relationships/numbering" Target="numbering.xml"/><Relationship Id="rId90" Type="http://schemas.openxmlformats.org/officeDocument/2006/relationships/image" Target="media/image76.png"/><Relationship Id="rId95" Type="http://schemas.openxmlformats.org/officeDocument/2006/relationships/image" Target="media/image790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jpg"/><Relationship Id="rId48" Type="http://schemas.openxmlformats.org/officeDocument/2006/relationships/image" Target="media/image36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theme" Target="theme/theme1.xml"/><Relationship Id="rId80" Type="http://schemas.openxmlformats.org/officeDocument/2006/relationships/image" Target="media/image66.png"/><Relationship Id="rId85" Type="http://schemas.openxmlformats.org/officeDocument/2006/relationships/image" Target="media/image71.jpg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33" Type="http://schemas.openxmlformats.org/officeDocument/2006/relationships/image" Target="media/image22.jpg"/><Relationship Id="rId38" Type="http://schemas.openxmlformats.org/officeDocument/2006/relationships/image" Target="media/image27.png"/><Relationship Id="rId59" Type="http://schemas.openxmlformats.org/officeDocument/2006/relationships/image" Target="media/image45.png"/><Relationship Id="rId103" Type="http://schemas.openxmlformats.org/officeDocument/2006/relationships/image" Target="media/image87.png"/><Relationship Id="rId108" Type="http://schemas.openxmlformats.org/officeDocument/2006/relationships/image" Target="media/image92.jpeg"/><Relationship Id="rId54" Type="http://schemas.openxmlformats.org/officeDocument/2006/relationships/image" Target="media/image40.jpg"/><Relationship Id="rId70" Type="http://schemas.openxmlformats.org/officeDocument/2006/relationships/image" Target="media/image56.png"/><Relationship Id="rId75" Type="http://schemas.openxmlformats.org/officeDocument/2006/relationships/image" Target="media/image61.jpg"/><Relationship Id="rId91" Type="http://schemas.openxmlformats.org/officeDocument/2006/relationships/image" Target="media/image77.png"/><Relationship Id="rId96" Type="http://schemas.openxmlformats.org/officeDocument/2006/relationships/image" Target="media/image80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30.png"/><Relationship Id="rId57" Type="http://schemas.openxmlformats.org/officeDocument/2006/relationships/image" Target="media/image43.png"/><Relationship Id="rId106" Type="http://schemas.openxmlformats.org/officeDocument/2006/relationships/image" Target="media/image90.jpeg"/><Relationship Id="rId10" Type="http://schemas.openxmlformats.org/officeDocument/2006/relationships/endnotes" Target="endnotes.xml"/><Relationship Id="rId31" Type="http://schemas.openxmlformats.org/officeDocument/2006/relationships/image" Target="media/image20.jpg"/><Relationship Id="rId44" Type="http://schemas.openxmlformats.org/officeDocument/2006/relationships/image" Target="media/image33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94" Type="http://schemas.openxmlformats.org/officeDocument/2006/relationships/image" Target="media/image80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109" Type="http://schemas.openxmlformats.org/officeDocument/2006/relationships/image" Target="media/image93.png"/><Relationship Id="rId34" Type="http://schemas.openxmlformats.org/officeDocument/2006/relationships/image" Target="media/image23.jpg"/><Relationship Id="rId50" Type="http://schemas.openxmlformats.org/officeDocument/2006/relationships/image" Target="media/image340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1.png"/><Relationship Id="rId104" Type="http://schemas.openxmlformats.org/officeDocument/2006/relationships/image" Target="media/image88.png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" Type="http://schemas.openxmlformats.org/officeDocument/2006/relationships/customXml" Target="../customXml/item2.xml"/><Relationship Id="rId29" Type="http://schemas.openxmlformats.org/officeDocument/2006/relationships/image" Target="media/image18.jp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hyperlink" Target="mailto:TotalMobilityReview@transport.govt.nz" TargetMode="External"/><Relationship Id="rId66" Type="http://schemas.openxmlformats.org/officeDocument/2006/relationships/image" Target="media/image52.png"/><Relationship Id="rId87" Type="http://schemas.openxmlformats.org/officeDocument/2006/relationships/image" Target="media/image73.jpg"/><Relationship Id="rId110" Type="http://schemas.openxmlformats.org/officeDocument/2006/relationships/footer" Target="footer1.xml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4.jpg"/><Relationship Id="rId105" Type="http://schemas.openxmlformats.org/officeDocument/2006/relationships/image" Target="media/image89.pn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2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4.png"/><Relationship Id="rId67" Type="http://schemas.openxmlformats.org/officeDocument/2006/relationships/image" Target="media/image53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48.jp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footer" Target="foot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909a225-9d01-4495-81bc-6a3e6aacbd06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D6854307195C4D9919F597DAD83740" ma:contentTypeVersion="10" ma:contentTypeDescription="Create a new document." ma:contentTypeScope="" ma:versionID="48b7597df0be2ea6d6fe805c9db336ef">
  <xsd:schema xmlns:xsd="http://www.w3.org/2001/XMLSchema" xmlns:xs="http://www.w3.org/2001/XMLSchema" xmlns:p="http://schemas.microsoft.com/office/2006/metadata/properties" xmlns:ns2="c909a225-9d01-4495-81bc-6a3e6aacbd06" targetNamespace="http://schemas.microsoft.com/office/2006/metadata/properties" ma:root="true" ma:fieldsID="b2d3b3c485713fdeade17881305276ff" ns2:_="">
    <xsd:import namespace="c909a225-9d01-4495-81bc-6a3e6aacbd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09a225-9d01-4495-81bc-6a3e6aacbd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10C285-AA58-437E-91B2-2EC94ADE9208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2.xml><?xml version="1.0" encoding="utf-8"?>
<ds:datastoreItem xmlns:ds="http://schemas.openxmlformats.org/officeDocument/2006/customXml" ds:itemID="{E1D1EE24-7950-424D-8F1A-B41A9E965A6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09a225-9d01-4495-81bc-6a3e6aacbd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DB2E585-0F30-43A0-856E-A69BEBEC284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F0A70BF-D4A7-4A72-AFBD-B75953964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1</TotalTime>
  <Pages>31</Pages>
  <Words>1418</Words>
  <Characters>6659</Characters>
  <Application>Microsoft Office Word</Application>
  <DocSecurity>0</DocSecurity>
  <Lines>647</Lines>
  <Paragraphs>229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>196908570</cp:keywords>
  <dc:description/>
  <cp:lastModifiedBy>Make it Easy</cp:lastModifiedBy>
  <cp:revision>3</cp:revision>
  <cp:lastPrinted>2025-12-22T23:08:00Z</cp:lastPrinted>
  <dcterms:created xsi:type="dcterms:W3CDTF">2025-12-22T23:08:00Z</dcterms:created>
  <dcterms:modified xsi:type="dcterms:W3CDTF">2025-12-22T23:08:00Z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0x010100C8D6854307195C4D9919F597DAD83740</vt:lpwstr>
  </property>
</Properties>
</file>