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C4A490" w14:textId="4E8378D0" w:rsidR="00F87859" w:rsidRDefault="00DC339E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6976" behindDoc="0" locked="0" layoutInCell="1" allowOverlap="1" wp14:anchorId="36ED15FB" wp14:editId="2ECB0591">
            <wp:simplePos x="0" y="0"/>
            <wp:positionH relativeFrom="margin">
              <wp:posOffset>4670686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A83">
        <w:rPr>
          <w:noProof/>
          <w:lang w:eastAsia="en-GB"/>
        </w:rPr>
        <w:drawing>
          <wp:anchor distT="0" distB="0" distL="114300" distR="114300" simplePos="0" relativeHeight="251751424" behindDoc="0" locked="0" layoutInCell="1" allowOverlap="1" wp14:anchorId="4C99BC86" wp14:editId="7F199DE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3465984" cy="660400"/>
            <wp:effectExtent l="0" t="0" r="1270" b="6350"/>
            <wp:wrapNone/>
            <wp:docPr id="41" name="Picture 41" descr="The New Zealand Ministry of Transport - Te Manatū Waka logo. There is a blue six point star to the left of the logo's tex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984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A1975" w14:textId="77777777" w:rsidR="00F87859" w:rsidRDefault="00F87859" w:rsidP="00F87859">
      <w:pPr>
        <w:rPr>
          <w:rFonts w:cs="Arial"/>
          <w:szCs w:val="32"/>
        </w:rPr>
      </w:pPr>
    </w:p>
    <w:p w14:paraId="08DF5BA0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BCAAC7D" w14:textId="77777777" w:rsidR="00F87859" w:rsidRDefault="00F87859" w:rsidP="00F87859">
      <w:pPr>
        <w:rPr>
          <w:rFonts w:cs="Arial"/>
          <w:szCs w:val="32"/>
        </w:rPr>
      </w:pPr>
    </w:p>
    <w:p w14:paraId="29482D6D" w14:textId="77777777" w:rsidR="00F87859" w:rsidRDefault="00F87859" w:rsidP="00F87859">
      <w:pPr>
        <w:rPr>
          <w:rFonts w:cs="Arial"/>
          <w:szCs w:val="32"/>
        </w:rPr>
      </w:pPr>
    </w:p>
    <w:p w14:paraId="5103655F" w14:textId="77777777" w:rsidR="00F87859" w:rsidRPr="00DC339E" w:rsidRDefault="00F87859" w:rsidP="007E7233">
      <w:pPr>
        <w:ind w:left="0"/>
        <w:rPr>
          <w:rFonts w:cs="Arial"/>
          <w:b/>
          <w:sz w:val="54"/>
          <w:szCs w:val="54"/>
        </w:rPr>
      </w:pPr>
    </w:p>
    <w:p w14:paraId="0A54BEE3" w14:textId="76A0C1CE" w:rsidR="00887F23" w:rsidRPr="00DC339E" w:rsidRDefault="00773EF2" w:rsidP="00DC339E">
      <w:pPr>
        <w:pStyle w:val="Title"/>
      </w:pPr>
      <w:r w:rsidRPr="00DC339E">
        <w:t>Total Mobility Update</w:t>
      </w:r>
    </w:p>
    <w:p w14:paraId="1037E796" w14:textId="09180355" w:rsidR="00773EF2" w:rsidRPr="00773EF2" w:rsidRDefault="00773EF2" w:rsidP="00773EF2">
      <w:pPr>
        <w:rPr>
          <w:lang w:val="en-NZ" w:eastAsia="en-GB"/>
        </w:rPr>
      </w:pPr>
    </w:p>
    <w:p w14:paraId="702BC7FA" w14:textId="794494D7" w:rsidR="00887F23" w:rsidRDefault="009C0590" w:rsidP="00DC339E">
      <w:pPr>
        <w:pStyle w:val="Title"/>
      </w:pPr>
      <w:r>
        <w:rPr>
          <w:noProof/>
        </w:rPr>
        <w:drawing>
          <wp:anchor distT="0" distB="0" distL="114300" distR="114300" simplePos="0" relativeHeight="251834368" behindDoc="0" locked="0" layoutInCell="1" allowOverlap="1" wp14:anchorId="4A1FCD0B" wp14:editId="3D14CE00">
            <wp:simplePos x="0" y="0"/>
            <wp:positionH relativeFrom="column">
              <wp:posOffset>914400</wp:posOffset>
            </wp:positionH>
            <wp:positionV relativeFrom="paragraph">
              <wp:posOffset>74295</wp:posOffset>
            </wp:positionV>
            <wp:extent cx="3886200" cy="3556393"/>
            <wp:effectExtent l="0" t="0" r="0" b="6350"/>
            <wp:wrapNone/>
            <wp:docPr id="3" name="Picture 3" descr="A drawing of a taxi van with a wheelchair ram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van vehicle taxi mobility transport wheelchair ramp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35563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3C6E4" w14:textId="77777777" w:rsidR="00887F23" w:rsidRDefault="00887F23" w:rsidP="00DC339E">
      <w:pPr>
        <w:pStyle w:val="Title"/>
      </w:pPr>
    </w:p>
    <w:p w14:paraId="58120972" w14:textId="77777777" w:rsidR="00887F23" w:rsidRDefault="00887F23" w:rsidP="00DC339E">
      <w:pPr>
        <w:pStyle w:val="Title"/>
      </w:pPr>
    </w:p>
    <w:p w14:paraId="4701347A" w14:textId="77777777" w:rsidR="00887F23" w:rsidRDefault="00887F23" w:rsidP="00DC339E">
      <w:pPr>
        <w:pStyle w:val="Title"/>
      </w:pPr>
    </w:p>
    <w:p w14:paraId="144712E6" w14:textId="1F82E729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  <w:r w:rsidR="00887F23" w:rsidRPr="00570380">
        <w:t xml:space="preserve">Published: </w:t>
      </w:r>
      <w:r w:rsidR="00773EF2">
        <w:t>December 2025</w:t>
      </w:r>
    </w:p>
    <w:p w14:paraId="05ACCE96" w14:textId="11F88F23" w:rsid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124EA8">
        <w:rPr>
          <w:noProof/>
          <w:lang w:val="en-NZ" w:eastAsia="en-NZ"/>
        </w:rPr>
        <w:lastRenderedPageBreak/>
        <w:t xml:space="preserve">About this </w:t>
      </w:r>
      <w:r w:rsidR="00773EF2">
        <w:rPr>
          <w:noProof/>
          <w:lang w:val="en-NZ" w:eastAsia="en-NZ"/>
        </w:rPr>
        <w:t>Easy Read</w:t>
      </w:r>
    </w:p>
    <w:p w14:paraId="4268D2E5" w14:textId="2F106870" w:rsidR="00773EF2" w:rsidRPr="007A77B8" w:rsidRDefault="00773EF2" w:rsidP="00773EF2">
      <w:pPr>
        <w:rPr>
          <w:sz w:val="22"/>
          <w:szCs w:val="14"/>
          <w:lang w:val="en-NZ" w:eastAsia="en-NZ"/>
        </w:rPr>
      </w:pPr>
    </w:p>
    <w:p w14:paraId="23836BA7" w14:textId="147C98C7" w:rsidR="00773EF2" w:rsidRPr="007A77B8" w:rsidRDefault="00773EF2" w:rsidP="00773EF2">
      <w:pPr>
        <w:rPr>
          <w:sz w:val="22"/>
          <w:szCs w:val="14"/>
          <w:lang w:val="en-NZ" w:eastAsia="en-NZ"/>
        </w:rPr>
      </w:pPr>
    </w:p>
    <w:p w14:paraId="5182103B" w14:textId="11B0FF41" w:rsidR="00773EF2" w:rsidRDefault="00544521" w:rsidP="00773EF2">
      <w:pPr>
        <w:rPr>
          <w:lang w:val="en-NZ" w:eastAsia="en-NZ"/>
        </w:rPr>
      </w:pPr>
      <w:r>
        <w:rPr>
          <w:noProof/>
          <w:lang w:eastAsia="en-GB"/>
        </w:rPr>
        <w:drawing>
          <wp:anchor distT="0" distB="0" distL="114300" distR="114300" simplePos="0" relativeHeight="251852800" behindDoc="0" locked="0" layoutInCell="1" allowOverlap="1" wp14:anchorId="748EBCEB" wp14:editId="69F006CD">
            <wp:simplePos x="0" y="0"/>
            <wp:positionH relativeFrom="margin">
              <wp:posOffset>0</wp:posOffset>
            </wp:positionH>
            <wp:positionV relativeFrom="paragraph">
              <wp:posOffset>118745</wp:posOffset>
            </wp:positionV>
            <wp:extent cx="1828800" cy="348455"/>
            <wp:effectExtent l="0" t="0" r="0" b="0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4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3EF2">
        <w:rPr>
          <w:lang w:val="en-NZ" w:eastAsia="en-NZ"/>
        </w:rPr>
        <w:t xml:space="preserve">This Easy Read is from the </w:t>
      </w:r>
      <w:r w:rsidR="00773EF2">
        <w:rPr>
          <w:b/>
          <w:bCs/>
          <w:lang w:val="en-NZ" w:eastAsia="en-NZ"/>
        </w:rPr>
        <w:t xml:space="preserve">Ministry of Transport Te </w:t>
      </w:r>
      <w:proofErr w:type="spellStart"/>
      <w:r w:rsidR="00773EF2">
        <w:rPr>
          <w:b/>
          <w:bCs/>
          <w:lang w:val="en-NZ" w:eastAsia="en-NZ"/>
        </w:rPr>
        <w:t>Manatū</w:t>
      </w:r>
      <w:proofErr w:type="spellEnd"/>
      <w:r w:rsidR="00773EF2">
        <w:rPr>
          <w:b/>
          <w:bCs/>
          <w:lang w:val="en-NZ" w:eastAsia="en-NZ"/>
        </w:rPr>
        <w:t xml:space="preserve"> Waka</w:t>
      </w:r>
      <w:r w:rsidR="00773EF2">
        <w:rPr>
          <w:lang w:val="en-NZ" w:eastAsia="en-NZ"/>
        </w:rPr>
        <w:t>.</w:t>
      </w:r>
    </w:p>
    <w:p w14:paraId="1F6B8200" w14:textId="43AD8E28" w:rsidR="00773EF2" w:rsidRPr="007A77B8" w:rsidRDefault="00773EF2" w:rsidP="00773EF2">
      <w:pPr>
        <w:rPr>
          <w:sz w:val="22"/>
          <w:szCs w:val="14"/>
          <w:lang w:val="en-NZ" w:eastAsia="en-NZ"/>
        </w:rPr>
      </w:pPr>
    </w:p>
    <w:p w14:paraId="5E209FE8" w14:textId="551EACEF" w:rsidR="00773EF2" w:rsidRDefault="007A77B8" w:rsidP="00773EF2">
      <w:pPr>
        <w:rPr>
          <w:lang w:val="en-NZ" w:eastAsia="en-NZ"/>
        </w:rPr>
      </w:pPr>
      <w:r w:rsidRPr="007A77B8">
        <w:rPr>
          <w:noProof/>
          <w:sz w:val="22"/>
          <w:szCs w:val="14"/>
        </w:rPr>
        <mc:AlternateContent>
          <mc:Choice Requires="wps">
            <w:drawing>
              <wp:anchor distT="0" distB="0" distL="114300" distR="114300" simplePos="0" relativeHeight="251836416" behindDoc="1" locked="0" layoutInCell="1" allowOverlap="1" wp14:anchorId="1127A935" wp14:editId="622F9CA8">
                <wp:simplePos x="0" y="0"/>
                <wp:positionH relativeFrom="margin">
                  <wp:posOffset>2133600</wp:posOffset>
                </wp:positionH>
                <wp:positionV relativeFrom="page">
                  <wp:posOffset>3270885</wp:posOffset>
                </wp:positionV>
                <wp:extent cx="3599815" cy="1924050"/>
                <wp:effectExtent l="0" t="0" r="635" b="0"/>
                <wp:wrapNone/>
                <wp:docPr id="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9240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1DF95F" id="Rectangle 1" o:spid="_x0000_s1026" alt="&quot;&quot;" style="position:absolute;margin-left:168pt;margin-top:257.55pt;width:283.45pt;height:151.5pt;z-index:-25148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" fillcolor="#bdd6ee [1304]" stroked="f" strokeweight="1pt">
                <w10:wrap anchorx="margin" anchory="page"/>
              </v:rect>
            </w:pict>
          </mc:Fallback>
        </mc:AlternateContent>
      </w:r>
      <w:r w:rsidR="00544521" w:rsidRPr="007A77B8">
        <w:rPr>
          <w:noProof/>
          <w:sz w:val="22"/>
          <w:szCs w:val="14"/>
          <w:lang w:val="en-NZ" w:eastAsia="en-NZ"/>
        </w:rPr>
        <w:drawing>
          <wp:anchor distT="0" distB="0" distL="114300" distR="114300" simplePos="0" relativeHeight="251853824" behindDoc="0" locked="0" layoutInCell="1" allowOverlap="1" wp14:anchorId="4447CFFD" wp14:editId="3841D644">
            <wp:simplePos x="0" y="0"/>
            <wp:positionH relativeFrom="column">
              <wp:posOffset>0</wp:posOffset>
            </wp:positionH>
            <wp:positionV relativeFrom="paragraph">
              <wp:posOffset>210185</wp:posOffset>
            </wp:positionV>
            <wp:extent cx="1600200" cy="998220"/>
            <wp:effectExtent l="0" t="0" r="0" b="0"/>
            <wp:wrapNone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arliament Government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07CEF3" w14:textId="6C470858" w:rsidR="00773EF2" w:rsidRDefault="00544521" w:rsidP="00773EF2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54848" behindDoc="0" locked="0" layoutInCell="1" allowOverlap="1" wp14:anchorId="128D0BD8" wp14:editId="50C5C8D7">
            <wp:simplePos x="0" y="0"/>
            <wp:positionH relativeFrom="column">
              <wp:posOffset>0</wp:posOffset>
            </wp:positionH>
            <wp:positionV relativeFrom="paragraph">
              <wp:posOffset>1116330</wp:posOffset>
            </wp:positionV>
            <wp:extent cx="1600200" cy="731489"/>
            <wp:effectExtent l="0" t="0" r="0" b="0"/>
            <wp:wrapNone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rain travel transport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731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val="en-NZ" w:eastAsia="en-NZ"/>
        </w:rPr>
        <w:t xml:space="preserve">The </w:t>
      </w:r>
      <w:r w:rsidR="00773EF2">
        <w:rPr>
          <w:b/>
          <w:bCs/>
          <w:lang w:val="en-NZ" w:eastAsia="en-NZ"/>
        </w:rPr>
        <w:t xml:space="preserve">Ministry of Transport Te </w:t>
      </w:r>
      <w:proofErr w:type="spellStart"/>
      <w:r w:rsidR="00773EF2">
        <w:rPr>
          <w:b/>
          <w:bCs/>
          <w:lang w:val="en-NZ" w:eastAsia="en-NZ"/>
        </w:rPr>
        <w:t>Manatū</w:t>
      </w:r>
      <w:proofErr w:type="spellEnd"/>
      <w:r w:rsidR="00773EF2">
        <w:rPr>
          <w:b/>
          <w:bCs/>
          <w:lang w:val="en-NZ" w:eastAsia="en-NZ"/>
        </w:rPr>
        <w:t xml:space="preserve"> Waka</w:t>
      </w:r>
      <w:r w:rsidR="00773EF2">
        <w:rPr>
          <w:lang w:val="en-NZ" w:eastAsia="en-NZ"/>
        </w:rPr>
        <w:t xml:space="preserve"> is the part of the Government in charge of the Aotearoa New Zealand </w:t>
      </w:r>
      <w:r w:rsidR="00773EF2">
        <w:rPr>
          <w:b/>
          <w:bCs/>
          <w:lang w:val="en-NZ" w:eastAsia="en-NZ"/>
        </w:rPr>
        <w:t>transport system</w:t>
      </w:r>
      <w:r w:rsidR="00773EF2">
        <w:rPr>
          <w:lang w:val="en-NZ" w:eastAsia="en-NZ"/>
        </w:rPr>
        <w:t>.</w:t>
      </w:r>
    </w:p>
    <w:p w14:paraId="67439009" w14:textId="5444924D" w:rsidR="00773EF2" w:rsidRDefault="00773EF2" w:rsidP="00773EF2">
      <w:pPr>
        <w:rPr>
          <w:lang w:val="en-NZ" w:eastAsia="en-NZ"/>
        </w:rPr>
      </w:pPr>
    </w:p>
    <w:p w14:paraId="3F1E69F4" w14:textId="266932BF" w:rsidR="00773EF2" w:rsidRDefault="00773EF2">
      <w:pPr>
        <w:spacing w:line="240" w:lineRule="auto"/>
        <w:ind w:left="0"/>
        <w:rPr>
          <w:lang w:val="en-NZ" w:eastAsia="en-NZ"/>
        </w:rPr>
      </w:pPr>
    </w:p>
    <w:p w14:paraId="28C9CB70" w14:textId="7C180C8E" w:rsidR="007A77B8" w:rsidRDefault="007A77B8">
      <w:pPr>
        <w:spacing w:line="240" w:lineRule="auto"/>
        <w:ind w:left="0"/>
        <w:rPr>
          <w:lang w:val="en-NZ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2E565697" wp14:editId="5799BDE2">
                <wp:simplePos x="0" y="0"/>
                <wp:positionH relativeFrom="margin">
                  <wp:posOffset>2133600</wp:posOffset>
                </wp:positionH>
                <wp:positionV relativeFrom="page">
                  <wp:posOffset>5699760</wp:posOffset>
                </wp:positionV>
                <wp:extent cx="3599815" cy="2377440"/>
                <wp:effectExtent l="0" t="0" r="635" b="3810"/>
                <wp:wrapNone/>
                <wp:docPr id="1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3774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E71B0" id="Rectangle 1" o:spid="_x0000_s1026" alt="&quot;&quot;" style="position:absolute;margin-left:168pt;margin-top:448.8pt;width:283.45pt;height:187.2pt;z-index:-251478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" fillcolor="#bdd6ee [1304]" stroked="f" strokeweight="1pt">
                <w10:wrap anchorx="margin" anchory="page"/>
              </v:rect>
            </w:pict>
          </mc:Fallback>
        </mc:AlternateContent>
      </w:r>
    </w:p>
    <w:p w14:paraId="133BEDB2" w14:textId="24E5E882" w:rsidR="00773EF2" w:rsidRDefault="00544521" w:rsidP="00773EF2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55872" behindDoc="0" locked="0" layoutInCell="1" allowOverlap="1" wp14:anchorId="4C290DDA" wp14:editId="4EB6CDA6">
            <wp:simplePos x="0" y="0"/>
            <wp:positionH relativeFrom="column">
              <wp:posOffset>12700</wp:posOffset>
            </wp:positionH>
            <wp:positionV relativeFrom="paragraph">
              <wp:posOffset>0</wp:posOffset>
            </wp:positionV>
            <wp:extent cx="1600200" cy="1116558"/>
            <wp:effectExtent l="0" t="0" r="0" b="7620"/>
            <wp:wrapNone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n van transport vehicle travel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116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val="en-NZ" w:eastAsia="en-NZ"/>
        </w:rPr>
        <w:t xml:space="preserve">The </w:t>
      </w:r>
      <w:r w:rsidR="00773EF2">
        <w:rPr>
          <w:b/>
          <w:bCs/>
          <w:lang w:val="en-NZ" w:eastAsia="en-NZ"/>
        </w:rPr>
        <w:t>transport system</w:t>
      </w:r>
      <w:r w:rsidR="00773EF2">
        <w:rPr>
          <w:lang w:val="en-NZ" w:eastAsia="en-NZ"/>
        </w:rPr>
        <w:t xml:space="preserve"> means anything that moves:</w:t>
      </w:r>
    </w:p>
    <w:p w14:paraId="5E2CACB5" w14:textId="1977CFBA" w:rsidR="00773EF2" w:rsidRDefault="00544521" w:rsidP="00773EF2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56896" behindDoc="0" locked="0" layoutInCell="1" allowOverlap="1" wp14:anchorId="5D6990BB" wp14:editId="55FC4892">
            <wp:simplePos x="0" y="0"/>
            <wp:positionH relativeFrom="column">
              <wp:posOffset>0</wp:posOffset>
            </wp:positionH>
            <wp:positionV relativeFrom="paragraph">
              <wp:posOffset>454660</wp:posOffset>
            </wp:positionV>
            <wp:extent cx="1485900" cy="1485900"/>
            <wp:effectExtent l="0" t="0" r="0" b="0"/>
            <wp:wrapNone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riving car road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people around the count</w:t>
      </w:r>
      <w:r w:rsidR="00F14971">
        <w:rPr>
          <w:lang w:eastAsia="en-NZ"/>
        </w:rPr>
        <w:t>r</w:t>
      </w:r>
      <w:r w:rsidR="00773EF2">
        <w:rPr>
          <w:lang w:eastAsia="en-NZ"/>
        </w:rPr>
        <w:t>y</w:t>
      </w:r>
    </w:p>
    <w:p w14:paraId="1B27F0EE" w14:textId="0140BE01" w:rsidR="00773EF2" w:rsidRDefault="00773EF2" w:rsidP="00773EF2">
      <w:pPr>
        <w:pStyle w:val="Listtoplevel"/>
        <w:rPr>
          <w:lang w:eastAsia="en-NZ"/>
        </w:rPr>
      </w:pPr>
      <w:r>
        <w:rPr>
          <w:lang w:eastAsia="en-NZ"/>
        </w:rPr>
        <w:t>things around the count</w:t>
      </w:r>
      <w:r w:rsidR="00F14971">
        <w:rPr>
          <w:lang w:eastAsia="en-NZ"/>
        </w:rPr>
        <w:t>r</w:t>
      </w:r>
      <w:r>
        <w:rPr>
          <w:lang w:eastAsia="en-NZ"/>
        </w:rPr>
        <w:t>y.</w:t>
      </w:r>
    </w:p>
    <w:p w14:paraId="7B93196C" w14:textId="354B09F1" w:rsidR="00773EF2" w:rsidRDefault="00773EF2" w:rsidP="00773EF2">
      <w:pPr>
        <w:rPr>
          <w:lang w:eastAsia="en-NZ"/>
        </w:rPr>
      </w:pPr>
    </w:p>
    <w:p w14:paraId="6511AC88" w14:textId="497FD01D" w:rsidR="00773EF2" w:rsidRDefault="00773EF2" w:rsidP="00773EF2">
      <w:pPr>
        <w:rPr>
          <w:lang w:eastAsia="en-NZ"/>
        </w:rPr>
      </w:pPr>
    </w:p>
    <w:p w14:paraId="0B3D596F" w14:textId="77777777" w:rsidR="007A77B8" w:rsidRDefault="007A77B8">
      <w:pPr>
        <w:spacing w:line="240" w:lineRule="auto"/>
        <w:ind w:left="0"/>
        <w:rPr>
          <w:lang w:eastAsia="en-NZ"/>
        </w:rPr>
      </w:pPr>
      <w:r>
        <w:rPr>
          <w:lang w:eastAsia="en-NZ"/>
        </w:rPr>
        <w:br w:type="page"/>
      </w:r>
    </w:p>
    <w:p w14:paraId="24306ABC" w14:textId="4AC35C0F" w:rsidR="00773EF2" w:rsidRDefault="007A77B8" w:rsidP="00773EF2">
      <w:pPr>
        <w:rPr>
          <w:lang w:eastAsia="en-NZ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29ACBDF6" wp14:editId="401673AC">
                <wp:simplePos x="0" y="0"/>
                <wp:positionH relativeFrom="margin">
                  <wp:align>right</wp:align>
                </wp:positionH>
                <wp:positionV relativeFrom="page">
                  <wp:posOffset>793750</wp:posOffset>
                </wp:positionV>
                <wp:extent cx="3599815" cy="4450080"/>
                <wp:effectExtent l="0" t="0" r="635" b="7620"/>
                <wp:wrapNone/>
                <wp:docPr id="13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4500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7E18C3" id="Rectangle 1" o:spid="_x0000_s1026" alt="&quot;&quot;" style="position:absolute;margin-left:232.25pt;margin-top:62.5pt;width:283.45pt;height:350.4pt;z-index:-2514759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" fillcolor="#bdd6ee [1304]" stroked="f" strokeweight="1pt">
                <w10:wrap anchorx="margin" anchory="page"/>
              </v:rect>
            </w:pict>
          </mc:Fallback>
        </mc:AlternateContent>
      </w:r>
      <w:r w:rsidR="00544521">
        <w:rPr>
          <w:noProof/>
          <w:lang w:eastAsia="en-NZ"/>
        </w:rPr>
        <w:drawing>
          <wp:anchor distT="0" distB="0" distL="114300" distR="114300" simplePos="0" relativeHeight="251857920" behindDoc="0" locked="0" layoutInCell="1" allowOverlap="1" wp14:anchorId="6664C08E" wp14:editId="4A78FF20">
            <wp:simplePos x="0" y="0"/>
            <wp:positionH relativeFrom="column">
              <wp:posOffset>13335</wp:posOffset>
            </wp:positionH>
            <wp:positionV relativeFrom="paragraph">
              <wp:posOffset>250825</wp:posOffset>
            </wp:positionV>
            <wp:extent cx="1600200" cy="831125"/>
            <wp:effectExtent l="0" t="0" r="0" b="7620"/>
            <wp:wrapNone/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ruck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83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Some parts of the transport system are:</w:t>
      </w:r>
    </w:p>
    <w:p w14:paraId="68FAD5C7" w14:textId="054D641B" w:rsidR="00773EF2" w:rsidRDefault="00544521" w:rsidP="00773EF2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58944" behindDoc="0" locked="0" layoutInCell="1" allowOverlap="1" wp14:anchorId="5FF46675" wp14:editId="1EE052A8">
            <wp:simplePos x="0" y="0"/>
            <wp:positionH relativeFrom="column">
              <wp:posOffset>0</wp:posOffset>
            </wp:positionH>
            <wp:positionV relativeFrom="paragraph">
              <wp:posOffset>380365</wp:posOffset>
            </wp:positionV>
            <wp:extent cx="1600200" cy="1600200"/>
            <wp:effectExtent l="0" t="0" r="0" b="0"/>
            <wp:wrapNone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eroplane airplane plane fly travel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roads</w:t>
      </w:r>
    </w:p>
    <w:p w14:paraId="2914D637" w14:textId="61654678" w:rsidR="00773EF2" w:rsidRDefault="00773EF2" w:rsidP="00773EF2">
      <w:pPr>
        <w:pStyle w:val="Listtoplevel"/>
        <w:rPr>
          <w:lang w:eastAsia="en-NZ"/>
        </w:rPr>
      </w:pPr>
      <w:r>
        <w:rPr>
          <w:lang w:eastAsia="en-NZ"/>
        </w:rPr>
        <w:t>trucks</w:t>
      </w:r>
    </w:p>
    <w:p w14:paraId="1DDDF503" w14:textId="16EAB73D" w:rsidR="00773EF2" w:rsidRDefault="00544521" w:rsidP="00773EF2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59968" behindDoc="0" locked="0" layoutInCell="1" allowOverlap="1" wp14:anchorId="0FFA701C" wp14:editId="1ECFBD51">
            <wp:simplePos x="0" y="0"/>
            <wp:positionH relativeFrom="column">
              <wp:posOffset>12700</wp:posOffset>
            </wp:positionH>
            <wp:positionV relativeFrom="paragraph">
              <wp:posOffset>478790</wp:posOffset>
            </wp:positionV>
            <wp:extent cx="1600200" cy="1600200"/>
            <wp:effectExtent l="0" t="0" r="0" b="0"/>
            <wp:wrapNone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oat, Cruise, Ferry, Sea, Ship, Transport, Travel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eastAsia="en-NZ"/>
        </w:rPr>
        <w:t>trains</w:t>
      </w:r>
    </w:p>
    <w:p w14:paraId="2C3971CE" w14:textId="52C0C8D6" w:rsidR="00773EF2" w:rsidRDefault="00773EF2" w:rsidP="00773EF2">
      <w:pPr>
        <w:pStyle w:val="Listtoplevel"/>
        <w:rPr>
          <w:lang w:eastAsia="en-NZ"/>
        </w:rPr>
      </w:pPr>
      <w:r>
        <w:rPr>
          <w:lang w:eastAsia="en-NZ"/>
        </w:rPr>
        <w:t>planes</w:t>
      </w:r>
    </w:p>
    <w:p w14:paraId="368FF521" w14:textId="3C699156" w:rsidR="00773EF2" w:rsidRPr="00773EF2" w:rsidRDefault="00773EF2" w:rsidP="00773EF2">
      <w:pPr>
        <w:pStyle w:val="Listtoplevel"/>
        <w:rPr>
          <w:lang w:eastAsia="en-NZ"/>
        </w:rPr>
      </w:pPr>
      <w:r>
        <w:rPr>
          <w:lang w:eastAsia="en-NZ"/>
        </w:rPr>
        <w:t>boats.</w:t>
      </w:r>
    </w:p>
    <w:p w14:paraId="5EB0EBF1" w14:textId="6EF609B8" w:rsidR="00773EF2" w:rsidRDefault="00773EF2" w:rsidP="00773EF2">
      <w:pPr>
        <w:rPr>
          <w:lang w:val="en-NZ" w:eastAsia="en-NZ"/>
        </w:rPr>
      </w:pPr>
    </w:p>
    <w:p w14:paraId="1E77B7CD" w14:textId="236FA21D" w:rsidR="00773EF2" w:rsidRDefault="00544521" w:rsidP="00773EF2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60992" behindDoc="0" locked="0" layoutInCell="1" allowOverlap="1" wp14:anchorId="09D9AC41" wp14:editId="229E8E71">
            <wp:simplePos x="0" y="0"/>
            <wp:positionH relativeFrom="column">
              <wp:posOffset>0</wp:posOffset>
            </wp:positionH>
            <wp:positionV relativeFrom="paragraph">
              <wp:posOffset>179070</wp:posOffset>
            </wp:positionV>
            <wp:extent cx="1485900" cy="938869"/>
            <wp:effectExtent l="19050" t="19050" r="19050" b="13970"/>
            <wp:wrapNone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otal Mobility Card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93886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37C3E" w14:textId="4E7F9A1C" w:rsidR="00773EF2" w:rsidRDefault="00773EF2" w:rsidP="00773EF2">
      <w:pPr>
        <w:rPr>
          <w:lang w:val="en-NZ" w:eastAsia="en-NZ"/>
        </w:rPr>
      </w:pPr>
      <w:r>
        <w:rPr>
          <w:lang w:val="en-NZ" w:eastAsia="en-NZ"/>
        </w:rPr>
        <w:t xml:space="preserve">This Easy Read is about changes to the </w:t>
      </w:r>
      <w:r>
        <w:rPr>
          <w:b/>
          <w:bCs/>
          <w:lang w:val="en-NZ" w:eastAsia="en-NZ"/>
        </w:rPr>
        <w:t>Total Mobility scheme</w:t>
      </w:r>
      <w:r>
        <w:rPr>
          <w:lang w:val="en-NZ" w:eastAsia="en-NZ"/>
        </w:rPr>
        <w:t>.</w:t>
      </w:r>
    </w:p>
    <w:p w14:paraId="6C4926D8" w14:textId="7153BD61" w:rsidR="00773EF2" w:rsidRDefault="00773EF2" w:rsidP="00773EF2">
      <w:pPr>
        <w:rPr>
          <w:lang w:val="en-NZ" w:eastAsia="en-NZ"/>
        </w:rPr>
      </w:pPr>
    </w:p>
    <w:p w14:paraId="177FCF52" w14:textId="10481458" w:rsidR="00773EF2" w:rsidRDefault="00680504" w:rsidP="00773EF2">
      <w:pPr>
        <w:rPr>
          <w:lang w:val="en-NZ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1" locked="0" layoutInCell="1" allowOverlap="1" wp14:anchorId="7F13C3F3" wp14:editId="18343B09">
                <wp:simplePos x="0" y="0"/>
                <wp:positionH relativeFrom="margin">
                  <wp:align>right</wp:align>
                </wp:positionH>
                <wp:positionV relativeFrom="page">
                  <wp:posOffset>7010399</wp:posOffset>
                </wp:positionV>
                <wp:extent cx="3599815" cy="1368425"/>
                <wp:effectExtent l="0" t="0" r="635" b="3175"/>
                <wp:wrapNone/>
                <wp:docPr id="212401476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3684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E8C8AA" id="Rectangle 1" o:spid="_x0000_s1026" alt="&quot;&quot;" style="position:absolute;margin-left:232.25pt;margin-top:552pt;width:283.45pt;height:107.75pt;z-index:-2513459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" fillcolor="#bdd6ee [1304]" stroked="f" strokeweight="1pt">
                <w10:wrap anchorx="margin" anchory="page"/>
              </v:rect>
            </w:pict>
          </mc:Fallback>
        </mc:AlternateContent>
      </w:r>
    </w:p>
    <w:p w14:paraId="6966CC8E" w14:textId="5A0EC798" w:rsidR="00773EF2" w:rsidRDefault="00680504" w:rsidP="00773EF2">
      <w:pPr>
        <w:rPr>
          <w:lang w:val="en-NZ" w:eastAsia="en-NZ"/>
        </w:rPr>
      </w:pPr>
      <w:r>
        <w:rPr>
          <w:noProof/>
        </w:rPr>
        <w:drawing>
          <wp:anchor distT="0" distB="0" distL="114300" distR="114300" simplePos="0" relativeHeight="251862016" behindDoc="0" locked="0" layoutInCell="1" allowOverlap="1" wp14:anchorId="05B467BB" wp14:editId="37CB3980">
            <wp:simplePos x="0" y="0"/>
            <wp:positionH relativeFrom="margin">
              <wp:align>left</wp:align>
            </wp:positionH>
            <wp:positionV relativeFrom="paragraph">
              <wp:posOffset>914400</wp:posOffset>
            </wp:positionV>
            <wp:extent cx="1600200" cy="690796"/>
            <wp:effectExtent l="0" t="0" r="0" b="0"/>
            <wp:wrapNone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taxi transport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690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08EB">
        <w:rPr>
          <w:noProof/>
        </w:rPr>
        <w:drawing>
          <wp:anchor distT="0" distB="0" distL="114300" distR="114300" simplePos="0" relativeHeight="251865088" behindDoc="0" locked="0" layoutInCell="1" allowOverlap="1" wp14:anchorId="322335CF" wp14:editId="4773E0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10360" cy="658495"/>
            <wp:effectExtent l="0" t="0" r="8890" b="8255"/>
            <wp:wrapNone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money pay fin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EF2">
        <w:rPr>
          <w:lang w:val="en-NZ" w:eastAsia="en-NZ"/>
        </w:rPr>
        <w:t xml:space="preserve">The </w:t>
      </w:r>
      <w:r w:rsidR="00773EF2">
        <w:rPr>
          <w:b/>
          <w:bCs/>
          <w:lang w:val="en-NZ" w:eastAsia="en-NZ"/>
        </w:rPr>
        <w:t>Total Mobility scheme</w:t>
      </w:r>
      <w:r w:rsidR="00291D9C">
        <w:rPr>
          <w:b/>
          <w:bCs/>
          <w:lang w:val="en-NZ" w:eastAsia="en-NZ"/>
        </w:rPr>
        <w:t xml:space="preserve"> </w:t>
      </w:r>
      <w:r w:rsidR="00773EF2">
        <w:rPr>
          <w:lang w:val="en-NZ" w:eastAsia="en-NZ"/>
        </w:rPr>
        <w:t xml:space="preserve"> </w:t>
      </w:r>
      <w:r w:rsidR="009C0590">
        <w:rPr>
          <w:lang w:val="en-NZ" w:eastAsia="en-NZ"/>
        </w:rPr>
        <w:br/>
      </w:r>
      <w:r w:rsidR="00773EF2">
        <w:rPr>
          <w:lang w:val="en-NZ" w:eastAsia="en-NZ"/>
        </w:rPr>
        <w:t xml:space="preserve">supports </w:t>
      </w:r>
      <w:r w:rsidR="004B0CB5">
        <w:rPr>
          <w:lang w:val="en-NZ" w:eastAsia="en-NZ"/>
        </w:rPr>
        <w:t>disabled people to move around by paying part of the cost of taxi trips.</w:t>
      </w:r>
    </w:p>
    <w:p w14:paraId="7B623D16" w14:textId="02CE6FA7" w:rsidR="00291D9C" w:rsidRDefault="00291D9C" w:rsidP="00773EF2">
      <w:pPr>
        <w:rPr>
          <w:lang w:val="en-NZ" w:eastAsia="en-NZ"/>
        </w:rPr>
      </w:pPr>
    </w:p>
    <w:p w14:paraId="449E1A7B" w14:textId="006ABF1A" w:rsidR="00291D9C" w:rsidRDefault="00291D9C" w:rsidP="00773EF2">
      <w:pPr>
        <w:rPr>
          <w:lang w:val="en-NZ" w:eastAsia="en-NZ"/>
        </w:rPr>
      </w:pPr>
    </w:p>
    <w:p w14:paraId="15558C78" w14:textId="77777777" w:rsidR="00680504" w:rsidRDefault="00680504">
      <w:pPr>
        <w:spacing w:line="240" w:lineRule="auto"/>
        <w:ind w:left="0"/>
        <w:rPr>
          <w:lang w:val="en-NZ" w:eastAsia="en-NZ"/>
        </w:rPr>
      </w:pPr>
      <w:r>
        <w:rPr>
          <w:lang w:val="en-NZ" w:eastAsia="en-NZ"/>
        </w:rPr>
        <w:br w:type="page"/>
      </w:r>
    </w:p>
    <w:p w14:paraId="214C920E" w14:textId="73AF2B30" w:rsidR="00680504" w:rsidRDefault="00680504" w:rsidP="00773EF2">
      <w:pPr>
        <w:rPr>
          <w:lang w:val="en-NZ" w:eastAsia="en-NZ"/>
        </w:rPr>
      </w:pPr>
      <w:r w:rsidRPr="00680504">
        <w:rPr>
          <w:noProof/>
          <w:lang w:val="en-NZ" w:eastAsia="en-NZ"/>
        </w:rPr>
        <w:lastRenderedPageBreak/>
        <w:drawing>
          <wp:anchor distT="0" distB="0" distL="114300" distR="114300" simplePos="0" relativeHeight="251976704" behindDoc="0" locked="0" layoutInCell="1" allowOverlap="1" wp14:anchorId="0205CB26" wp14:editId="33C179E8">
            <wp:simplePos x="0" y="0"/>
            <wp:positionH relativeFrom="margin">
              <wp:align>left</wp:align>
            </wp:positionH>
            <wp:positionV relativeFrom="paragraph">
              <wp:posOffset>1</wp:posOffset>
            </wp:positionV>
            <wp:extent cx="2095500" cy="1307580"/>
            <wp:effectExtent l="0" t="0" r="0" b="6985"/>
            <wp:wrapNone/>
            <wp:docPr id="1173249882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249882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0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NZ" w:eastAsia="en-NZ"/>
        </w:rPr>
        <w:t>Some of the money for the Total Mobility scheme comes from central government which means the government for all of Aotearoa New Zealand.</w:t>
      </w:r>
    </w:p>
    <w:p w14:paraId="51675A12" w14:textId="4419CD02" w:rsidR="00680504" w:rsidRDefault="00680504" w:rsidP="00773EF2">
      <w:pPr>
        <w:rPr>
          <w:lang w:val="en-NZ" w:eastAsia="en-NZ"/>
        </w:rPr>
      </w:pPr>
    </w:p>
    <w:p w14:paraId="46FC1636" w14:textId="2CDA8FE8" w:rsidR="00680504" w:rsidRDefault="00680504" w:rsidP="00773EF2">
      <w:pPr>
        <w:rPr>
          <w:lang w:val="en-NZ" w:eastAsia="en-NZ"/>
        </w:rPr>
      </w:pPr>
      <w:r w:rsidRPr="00680504">
        <w:rPr>
          <w:noProof/>
          <w:lang w:val="en-NZ" w:eastAsia="en-NZ"/>
        </w:rPr>
        <w:drawing>
          <wp:anchor distT="0" distB="0" distL="114300" distR="114300" simplePos="0" relativeHeight="251978752" behindDoc="0" locked="0" layoutInCell="1" allowOverlap="1" wp14:anchorId="7BC7F0FC" wp14:editId="206E98D1">
            <wp:simplePos x="0" y="0"/>
            <wp:positionH relativeFrom="margin">
              <wp:align>left</wp:align>
            </wp:positionH>
            <wp:positionV relativeFrom="paragraph">
              <wp:posOffset>297180</wp:posOffset>
            </wp:positionV>
            <wp:extent cx="2000250" cy="1444009"/>
            <wp:effectExtent l="0" t="0" r="0" b="3810"/>
            <wp:wrapNone/>
            <wp:docPr id="1853092991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092991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44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2801F" w14:textId="0FB0A260" w:rsidR="00680504" w:rsidRPr="00680504" w:rsidRDefault="00680504" w:rsidP="00773EF2">
      <w:pPr>
        <w:rPr>
          <w:lang w:val="en-NZ" w:eastAsia="en-NZ"/>
        </w:rPr>
      </w:pPr>
      <w:r>
        <w:rPr>
          <w:lang w:val="en-NZ" w:eastAsia="en-NZ"/>
        </w:rPr>
        <w:t xml:space="preserve">Some of the money for the Total Mobility scheme comes from local government like </w:t>
      </w:r>
      <w:r>
        <w:rPr>
          <w:b/>
          <w:bCs/>
          <w:lang w:val="en-NZ" w:eastAsia="en-NZ"/>
        </w:rPr>
        <w:t>public transport authorities</w:t>
      </w:r>
      <w:r>
        <w:rPr>
          <w:lang w:val="en-NZ" w:eastAsia="en-NZ"/>
        </w:rPr>
        <w:t>.</w:t>
      </w:r>
    </w:p>
    <w:p w14:paraId="73037CAF" w14:textId="77498E7D" w:rsidR="00680504" w:rsidRPr="002F49AF" w:rsidRDefault="00680504" w:rsidP="00680504">
      <w:pPr>
        <w:rPr>
          <w:sz w:val="24"/>
          <w:szCs w:val="16"/>
          <w:lang w:eastAsia="en-NZ"/>
        </w:rPr>
      </w:pPr>
    </w:p>
    <w:p w14:paraId="67D33AE9" w14:textId="5BEC5176" w:rsidR="00680504" w:rsidRDefault="00680504" w:rsidP="00680504">
      <w:pPr>
        <w:rPr>
          <w:b/>
          <w:bCs/>
          <w:lang w:eastAsia="en-NZ"/>
        </w:rPr>
      </w:pPr>
      <w:r w:rsidRPr="002F49AF">
        <w:rPr>
          <w:noProof/>
          <w:sz w:val="24"/>
          <w:szCs w:val="16"/>
        </w:rPr>
        <mc:AlternateContent>
          <mc:Choice Requires="wps">
            <w:drawing>
              <wp:anchor distT="0" distB="0" distL="114300" distR="114300" simplePos="0" relativeHeight="251972608" behindDoc="1" locked="0" layoutInCell="1" allowOverlap="1" wp14:anchorId="5A09D9B5" wp14:editId="4C118D79">
                <wp:simplePos x="0" y="0"/>
                <wp:positionH relativeFrom="margin">
                  <wp:posOffset>2130014</wp:posOffset>
                </wp:positionH>
                <wp:positionV relativeFrom="page">
                  <wp:posOffset>5195943</wp:posOffset>
                </wp:positionV>
                <wp:extent cx="3599815" cy="4292301"/>
                <wp:effectExtent l="0" t="0" r="635" b="0"/>
                <wp:wrapNone/>
                <wp:docPr id="1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29230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CFEAB2" id="Rectangle 1" o:spid="_x0000_s1026" alt="&quot;&quot;" style="position:absolute;margin-left:167.7pt;margin-top:409.15pt;width:283.45pt;height:338pt;z-index:-25134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" fillcolor="#bdd6ee [1304]" stroked="f" strokeweight="1pt">
                <w10:wrap anchorx="margin" anchory="page"/>
              </v:rect>
            </w:pict>
          </mc:Fallback>
        </mc:AlternateContent>
      </w:r>
    </w:p>
    <w:p w14:paraId="2D87E7DE" w14:textId="77777777" w:rsidR="00680504" w:rsidRDefault="00680504" w:rsidP="00680504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73632" behindDoc="0" locked="0" layoutInCell="1" allowOverlap="1" wp14:anchorId="4680E407" wp14:editId="13769B20">
            <wp:simplePos x="0" y="0"/>
            <wp:positionH relativeFrom="column">
              <wp:posOffset>-2540</wp:posOffset>
            </wp:positionH>
            <wp:positionV relativeFrom="paragraph">
              <wp:posOffset>378236</wp:posOffset>
            </wp:positionV>
            <wp:extent cx="1600200" cy="1600200"/>
            <wp:effectExtent l="0" t="0" r="0" b="0"/>
            <wp:wrapNone/>
            <wp:docPr id="1215475754" name="Picture 12154757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ublic transport bus train rail ferry harbour boat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lang w:eastAsia="en-NZ"/>
        </w:rPr>
        <w:t>Public transport authorities</w:t>
      </w:r>
      <w:r>
        <w:rPr>
          <w:lang w:eastAsia="en-NZ"/>
        </w:rPr>
        <w:t xml:space="preserve"> </w:t>
      </w:r>
      <w:proofErr w:type="gramStart"/>
      <w:r>
        <w:rPr>
          <w:lang w:eastAsia="en-NZ"/>
        </w:rPr>
        <w:t>are in charge of</w:t>
      </w:r>
      <w:proofErr w:type="gramEnd"/>
      <w:r>
        <w:rPr>
          <w:lang w:eastAsia="en-NZ"/>
        </w:rPr>
        <w:t xml:space="preserve"> public transport in their </w:t>
      </w:r>
      <w:r>
        <w:rPr>
          <w:lang w:eastAsia="en-NZ"/>
        </w:rPr>
        <w:br/>
        <w:t>part of Aotearoa New Zealand.</w:t>
      </w:r>
    </w:p>
    <w:p w14:paraId="51D706B7" w14:textId="77777777" w:rsidR="00680504" w:rsidRPr="002F49AF" w:rsidRDefault="00680504" w:rsidP="00680504">
      <w:pPr>
        <w:rPr>
          <w:sz w:val="18"/>
          <w:szCs w:val="10"/>
          <w:lang w:eastAsia="en-NZ"/>
        </w:rPr>
      </w:pPr>
    </w:p>
    <w:p w14:paraId="412976DE" w14:textId="77777777" w:rsidR="00680504" w:rsidRPr="002F49AF" w:rsidRDefault="00680504" w:rsidP="00680504">
      <w:pPr>
        <w:rPr>
          <w:sz w:val="18"/>
          <w:szCs w:val="10"/>
          <w:lang w:eastAsia="en-NZ"/>
        </w:rPr>
      </w:pPr>
    </w:p>
    <w:p w14:paraId="6EC1FB10" w14:textId="77777777" w:rsidR="00680504" w:rsidRDefault="00680504" w:rsidP="00680504">
      <w:pPr>
        <w:rPr>
          <w:lang w:eastAsia="en-NZ"/>
        </w:rPr>
      </w:pPr>
      <w:r>
        <w:rPr>
          <w:lang w:eastAsia="en-NZ"/>
        </w:rPr>
        <w:t>For example:</w:t>
      </w:r>
    </w:p>
    <w:p w14:paraId="22C97B8B" w14:textId="77777777" w:rsidR="00680504" w:rsidRPr="002F49AF" w:rsidRDefault="00680504" w:rsidP="00680504">
      <w:pPr>
        <w:rPr>
          <w:sz w:val="20"/>
          <w:szCs w:val="12"/>
          <w:lang w:eastAsia="en-NZ"/>
        </w:rPr>
      </w:pPr>
    </w:p>
    <w:p w14:paraId="2695382C" w14:textId="59A70EB5" w:rsidR="00680504" w:rsidRDefault="00680504" w:rsidP="00680504">
      <w:pPr>
        <w:pStyle w:val="Listtoplevel"/>
        <w:spacing w:before="0"/>
        <w:rPr>
          <w:lang w:eastAsia="en-NZ"/>
        </w:rPr>
      </w:pPr>
      <w:r>
        <w:rPr>
          <w:lang w:eastAsia="en-NZ"/>
        </w:rPr>
        <w:t>Auckland Transport is the public transport authority in Auckland</w:t>
      </w:r>
    </w:p>
    <w:p w14:paraId="4598BE0F" w14:textId="78EC216C" w:rsidR="00680504" w:rsidRPr="002F49AF" w:rsidRDefault="00A93F15" w:rsidP="00680504">
      <w:pPr>
        <w:pStyle w:val="Listtoplevel"/>
        <w:numPr>
          <w:ilvl w:val="0"/>
          <w:numId w:val="0"/>
        </w:numPr>
        <w:spacing w:before="0"/>
        <w:ind w:left="4253"/>
        <w:rPr>
          <w:sz w:val="20"/>
          <w:szCs w:val="12"/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74656" behindDoc="0" locked="0" layoutInCell="1" allowOverlap="1" wp14:anchorId="1E9F559B" wp14:editId="4F3DEE12">
            <wp:simplePos x="0" y="0"/>
            <wp:positionH relativeFrom="column">
              <wp:posOffset>-4408</wp:posOffset>
            </wp:positionH>
            <wp:positionV relativeFrom="paragraph">
              <wp:posOffset>29508</wp:posOffset>
            </wp:positionV>
            <wp:extent cx="1593850" cy="938213"/>
            <wp:effectExtent l="0" t="0" r="6350" b="0"/>
            <wp:wrapNone/>
            <wp:docPr id="1215475755" name="Picture 12154757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55" name="Transport Card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938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029A2" w14:textId="7051160F" w:rsidR="00680504" w:rsidRDefault="00A93F15" w:rsidP="00680504">
      <w:pPr>
        <w:pStyle w:val="Listtoplevel"/>
        <w:spacing w:before="0"/>
        <w:rPr>
          <w:lang w:eastAsia="en-NZ"/>
        </w:rPr>
      </w:pPr>
      <w:r w:rsidRPr="00A93F15">
        <w:rPr>
          <w:lang w:val="en-AU" w:eastAsia="en-NZ"/>
        </w:rPr>
        <w:t xml:space="preserve">Greater Wellington Regional Council </w:t>
      </w:r>
      <w:r w:rsidR="00680504">
        <w:rPr>
          <w:lang w:eastAsia="en-NZ"/>
        </w:rPr>
        <w:t>is the public transport authority in Wellington.</w:t>
      </w:r>
    </w:p>
    <w:p w14:paraId="1C5A5E53" w14:textId="77777777" w:rsidR="00680504" w:rsidRDefault="00680504" w:rsidP="00773EF2">
      <w:pPr>
        <w:rPr>
          <w:lang w:val="en-NZ" w:eastAsia="en-NZ"/>
        </w:rPr>
      </w:pPr>
    </w:p>
    <w:p w14:paraId="4FA67F8D" w14:textId="77777777" w:rsidR="00680504" w:rsidRDefault="00680504" w:rsidP="00773EF2">
      <w:pPr>
        <w:rPr>
          <w:lang w:val="en-NZ" w:eastAsia="en-NZ"/>
        </w:rPr>
      </w:pPr>
    </w:p>
    <w:p w14:paraId="024B0204" w14:textId="0F1A1F3B" w:rsidR="004B0CB5" w:rsidRDefault="00291D9C" w:rsidP="00773EF2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63040" behindDoc="0" locked="0" layoutInCell="1" allowOverlap="1" wp14:anchorId="419DB046" wp14:editId="0A69C30A">
            <wp:simplePos x="0" y="0"/>
            <wp:positionH relativeFrom="column">
              <wp:posOffset>-199390</wp:posOffset>
            </wp:positionH>
            <wp:positionV relativeFrom="paragraph">
              <wp:posOffset>-114081</wp:posOffset>
            </wp:positionV>
            <wp:extent cx="1942465" cy="1492250"/>
            <wp:effectExtent l="0" t="0" r="0" b="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Bus accessible transport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42465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0504">
        <w:rPr>
          <w:lang w:val="en-NZ" w:eastAsia="en-NZ"/>
        </w:rPr>
        <w:t xml:space="preserve">Disabled people can use Total Mobility if they cannot use </w:t>
      </w:r>
      <w:r w:rsidR="00680504" w:rsidRPr="00680504">
        <w:rPr>
          <w:b/>
          <w:bCs/>
          <w:lang w:val="en-NZ" w:eastAsia="en-NZ"/>
        </w:rPr>
        <w:t>public transport</w:t>
      </w:r>
      <w:r w:rsidR="00680504">
        <w:rPr>
          <w:lang w:val="en-NZ" w:eastAsia="en-NZ"/>
        </w:rPr>
        <w:t xml:space="preserve"> on their own</w:t>
      </w:r>
      <w:r w:rsidR="004B0CB5">
        <w:rPr>
          <w:lang w:val="en-NZ" w:eastAsia="en-NZ"/>
        </w:rPr>
        <w:t>.</w:t>
      </w:r>
    </w:p>
    <w:p w14:paraId="107B3691" w14:textId="628BF402" w:rsidR="004B0CB5" w:rsidRDefault="004B0CB5" w:rsidP="00291D9C">
      <w:pPr>
        <w:rPr>
          <w:lang w:val="en-NZ" w:eastAsia="en-NZ"/>
        </w:rPr>
      </w:pPr>
    </w:p>
    <w:p w14:paraId="580D0E5E" w14:textId="2E1CD774" w:rsidR="00291D9C" w:rsidRDefault="00535629" w:rsidP="00291D9C">
      <w:pPr>
        <w:rPr>
          <w:b/>
          <w:bCs/>
          <w:lang w:val="en-NZ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33DDC692" wp14:editId="22907A20">
                <wp:simplePos x="0" y="0"/>
                <wp:positionH relativeFrom="margin">
                  <wp:posOffset>2131060</wp:posOffset>
                </wp:positionH>
                <wp:positionV relativeFrom="page">
                  <wp:posOffset>2938070</wp:posOffset>
                </wp:positionV>
                <wp:extent cx="3599815" cy="2444750"/>
                <wp:effectExtent l="0" t="0" r="635" b="0"/>
                <wp:wrapNone/>
                <wp:docPr id="1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4447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15A8C3" id="Rectangle 1" o:spid="_x0000_s1026" alt="&quot;&quot;" style="position:absolute;margin-left:167.8pt;margin-top:231.35pt;width:283.45pt;height:192.5pt;z-index:-251473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" fillcolor="#bdd6ee [1304]" stroked="f" strokeweight="1pt">
                <w10:wrap anchorx="margin" anchory="page"/>
              </v:rect>
            </w:pict>
          </mc:Fallback>
        </mc:AlternateContent>
      </w:r>
    </w:p>
    <w:p w14:paraId="4DE16A6B" w14:textId="176855EB" w:rsidR="004B0CB5" w:rsidRDefault="00BB28E6" w:rsidP="00773EF2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64064" behindDoc="0" locked="0" layoutInCell="1" allowOverlap="1" wp14:anchorId="27A69865" wp14:editId="166BFA74">
            <wp:simplePos x="0" y="0"/>
            <wp:positionH relativeFrom="column">
              <wp:posOffset>0</wp:posOffset>
            </wp:positionH>
            <wp:positionV relativeFrom="paragraph">
              <wp:posOffset>283845</wp:posOffset>
            </wp:positionV>
            <wp:extent cx="1600200" cy="1600200"/>
            <wp:effectExtent l="0" t="0" r="0" b="0"/>
            <wp:wrapNone/>
            <wp:docPr id="4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ublic transport bus train rail ferry harbour boat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0CB5">
        <w:rPr>
          <w:b/>
          <w:bCs/>
          <w:lang w:val="en-NZ" w:eastAsia="en-NZ"/>
        </w:rPr>
        <w:t>Public transport</w:t>
      </w:r>
      <w:r w:rsidR="004B0CB5">
        <w:rPr>
          <w:lang w:val="en-NZ" w:eastAsia="en-NZ"/>
        </w:rPr>
        <w:t xml:space="preserve"> means:</w:t>
      </w:r>
    </w:p>
    <w:p w14:paraId="13BCA726" w14:textId="747B9D30" w:rsidR="004B0CB5" w:rsidRDefault="004B0CB5" w:rsidP="004B0CB5">
      <w:pPr>
        <w:pStyle w:val="Listtoplevel"/>
        <w:rPr>
          <w:lang w:eastAsia="en-NZ"/>
        </w:rPr>
      </w:pPr>
      <w:r>
        <w:rPr>
          <w:lang w:eastAsia="en-NZ"/>
        </w:rPr>
        <w:t>buses</w:t>
      </w:r>
    </w:p>
    <w:p w14:paraId="423684C6" w14:textId="077BB98B" w:rsidR="004B0CB5" w:rsidRDefault="004B0CB5" w:rsidP="004B0CB5">
      <w:pPr>
        <w:pStyle w:val="Listtoplevel"/>
        <w:rPr>
          <w:lang w:eastAsia="en-NZ"/>
        </w:rPr>
      </w:pPr>
      <w:r>
        <w:rPr>
          <w:lang w:eastAsia="en-NZ"/>
        </w:rPr>
        <w:t>trains</w:t>
      </w:r>
    </w:p>
    <w:p w14:paraId="2BF4B50D" w14:textId="4C27E3EF" w:rsidR="004B0CB5" w:rsidRDefault="004B0CB5" w:rsidP="004B0CB5">
      <w:pPr>
        <w:pStyle w:val="Listtoplevel"/>
        <w:rPr>
          <w:lang w:eastAsia="en-NZ"/>
        </w:rPr>
      </w:pPr>
      <w:r>
        <w:rPr>
          <w:lang w:eastAsia="en-NZ"/>
        </w:rPr>
        <w:t>ferries.</w:t>
      </w:r>
      <w:r w:rsidR="009C0590" w:rsidRPr="009C0590">
        <w:t xml:space="preserve"> </w:t>
      </w:r>
    </w:p>
    <w:p w14:paraId="1213F092" w14:textId="5AA86887" w:rsidR="004B0CB5" w:rsidRDefault="004B0CB5">
      <w:pPr>
        <w:spacing w:line="240" w:lineRule="auto"/>
        <w:ind w:left="0"/>
        <w:rPr>
          <w:lang w:eastAsia="en-NZ"/>
        </w:rPr>
      </w:pPr>
    </w:p>
    <w:p w14:paraId="4170A458" w14:textId="77777777" w:rsidR="007A77B8" w:rsidRDefault="007A77B8">
      <w:pPr>
        <w:spacing w:line="240" w:lineRule="auto"/>
        <w:ind w:left="0"/>
        <w:rPr>
          <w:rFonts w:eastAsia="Arial Unicode MS"/>
          <w:b/>
          <w:kern w:val="28"/>
          <w:sz w:val="44"/>
          <w:lang w:eastAsia="en-NZ"/>
        </w:rPr>
      </w:pPr>
      <w:r>
        <w:rPr>
          <w:lang w:eastAsia="en-NZ"/>
        </w:rPr>
        <w:br w:type="page"/>
      </w:r>
    </w:p>
    <w:p w14:paraId="1220F1E5" w14:textId="43AF9194" w:rsidR="004B0CB5" w:rsidRPr="004B0CB5" w:rsidRDefault="004B0CB5" w:rsidP="004B0CB5">
      <w:pPr>
        <w:pStyle w:val="Heading1"/>
        <w:rPr>
          <w:lang w:eastAsia="en-NZ"/>
        </w:rPr>
      </w:pPr>
      <w:r>
        <w:rPr>
          <w:lang w:eastAsia="en-NZ"/>
        </w:rPr>
        <w:lastRenderedPageBreak/>
        <w:t>Changes to the Total Mobility scheme</w:t>
      </w:r>
    </w:p>
    <w:p w14:paraId="29DE22BF" w14:textId="25866459" w:rsidR="00773EF2" w:rsidRDefault="00773EF2" w:rsidP="00B048CE">
      <w:pPr>
        <w:rPr>
          <w:lang w:val="en-NZ" w:eastAsia="en-NZ"/>
        </w:rPr>
      </w:pPr>
    </w:p>
    <w:p w14:paraId="2BAAC3EE" w14:textId="2FC4605B" w:rsidR="004B0CB5" w:rsidRDefault="00BB28E6" w:rsidP="00B048CE">
      <w:pPr>
        <w:rPr>
          <w:lang w:val="en-NZ"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66112" behindDoc="0" locked="0" layoutInCell="1" allowOverlap="1" wp14:anchorId="2844C44B" wp14:editId="4386B5B6">
            <wp:simplePos x="0" y="0"/>
            <wp:positionH relativeFrom="column">
              <wp:posOffset>6350</wp:posOffset>
            </wp:positionH>
            <wp:positionV relativeFrom="paragraph">
              <wp:posOffset>12065</wp:posOffset>
            </wp:positionV>
            <wp:extent cx="1485900" cy="1485900"/>
            <wp:effectExtent l="0" t="0" r="0" b="0"/>
            <wp:wrapNone/>
            <wp:docPr id="4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peaking at podium Presentation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498272" w14:textId="0704D7E5" w:rsidR="004B0CB5" w:rsidRDefault="004B0CB5" w:rsidP="00B048CE">
      <w:pPr>
        <w:rPr>
          <w:lang w:val="en-NZ" w:eastAsia="en-NZ"/>
        </w:rPr>
      </w:pPr>
      <w:r>
        <w:rPr>
          <w:lang w:val="en-NZ" w:eastAsia="en-NZ"/>
        </w:rPr>
        <w:t xml:space="preserve">The Government has said </w:t>
      </w:r>
      <w:r w:rsidR="00A8654F">
        <w:rPr>
          <w:lang w:val="en-NZ" w:eastAsia="en-NZ"/>
        </w:rPr>
        <w:t>it is</w:t>
      </w:r>
      <w:r>
        <w:rPr>
          <w:lang w:val="en-NZ" w:eastAsia="en-NZ"/>
        </w:rPr>
        <w:t xml:space="preserve"> going to change the Total Mobility scheme. </w:t>
      </w:r>
    </w:p>
    <w:p w14:paraId="3FFB2AD8" w14:textId="7EB0F29A" w:rsidR="004B0CB5" w:rsidRDefault="004B0CB5" w:rsidP="00B048CE">
      <w:pPr>
        <w:rPr>
          <w:lang w:val="en-NZ" w:eastAsia="en-NZ"/>
        </w:rPr>
      </w:pPr>
    </w:p>
    <w:p w14:paraId="3084E073" w14:textId="6557F3BB" w:rsidR="004B0CB5" w:rsidRDefault="00BB28E6" w:rsidP="00B048CE">
      <w:pPr>
        <w:rPr>
          <w:lang w:val="en-NZ"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67136" behindDoc="0" locked="0" layoutInCell="1" allowOverlap="1" wp14:anchorId="240C6F8A" wp14:editId="21F5D3C5">
            <wp:simplePos x="0" y="0"/>
            <wp:positionH relativeFrom="column">
              <wp:posOffset>6350</wp:posOffset>
            </wp:positionH>
            <wp:positionV relativeFrom="paragraph">
              <wp:posOffset>325755</wp:posOffset>
            </wp:positionV>
            <wp:extent cx="1352739" cy="1362264"/>
            <wp:effectExtent l="0" t="0" r="0" b="0"/>
            <wp:wrapNone/>
            <wp:docPr id="4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Future ahead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52739" cy="136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7C108B" w14:textId="09BBAC0E" w:rsidR="002C40C3" w:rsidRDefault="004B0CB5" w:rsidP="00B048CE">
      <w:pPr>
        <w:rPr>
          <w:lang w:val="en-NZ" w:eastAsia="en-NZ"/>
        </w:rPr>
      </w:pPr>
      <w:r>
        <w:rPr>
          <w:lang w:val="en-NZ" w:eastAsia="en-NZ"/>
        </w:rPr>
        <w:t>The changes will mean the</w:t>
      </w:r>
      <w:r w:rsidR="002C40C3">
        <w:rPr>
          <w:lang w:val="en-NZ" w:eastAsia="en-NZ"/>
        </w:rPr>
        <w:t>:</w:t>
      </w:r>
    </w:p>
    <w:p w14:paraId="3E1A9D9D" w14:textId="0101B6E7" w:rsidR="004B0CB5" w:rsidRDefault="00BB28E6" w:rsidP="002C40C3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868160" behindDoc="0" locked="0" layoutInCell="1" allowOverlap="1" wp14:anchorId="43704B0C" wp14:editId="6EC9FF6F">
            <wp:simplePos x="0" y="0"/>
            <wp:positionH relativeFrom="column">
              <wp:posOffset>114300</wp:posOffset>
            </wp:positionH>
            <wp:positionV relativeFrom="paragraph">
              <wp:posOffset>1254125</wp:posOffset>
            </wp:positionV>
            <wp:extent cx="1143000" cy="1674483"/>
            <wp:effectExtent l="0" t="0" r="0" b="2540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new-zealand-regions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6744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0CB5">
        <w:rPr>
          <w:lang w:eastAsia="en-NZ"/>
        </w:rPr>
        <w:t>Government can keep paying for the Total Mobility scheme in the future</w:t>
      </w:r>
    </w:p>
    <w:p w14:paraId="4C81E307" w14:textId="66AF70C8" w:rsidR="002C40C3" w:rsidRDefault="002C40C3" w:rsidP="002C40C3">
      <w:pPr>
        <w:pStyle w:val="Listtoplevel"/>
        <w:rPr>
          <w:lang w:eastAsia="en-NZ"/>
        </w:rPr>
      </w:pPr>
      <w:r>
        <w:rPr>
          <w:lang w:eastAsia="en-NZ"/>
        </w:rPr>
        <w:t xml:space="preserve">Total Mobility scheme </w:t>
      </w:r>
      <w:r w:rsidR="00291D9C">
        <w:rPr>
          <w:lang w:eastAsia="en-NZ"/>
        </w:rPr>
        <w:t>will not have to work differently in each part of Aotearoa New Zealand</w:t>
      </w:r>
      <w:r>
        <w:rPr>
          <w:lang w:eastAsia="en-NZ"/>
        </w:rPr>
        <w:t>.</w:t>
      </w:r>
    </w:p>
    <w:p w14:paraId="5E924311" w14:textId="38209DC7" w:rsidR="002C40C3" w:rsidRDefault="002C40C3" w:rsidP="00291D9C">
      <w:pPr>
        <w:rPr>
          <w:lang w:eastAsia="en-NZ"/>
        </w:rPr>
      </w:pPr>
    </w:p>
    <w:p w14:paraId="22658BF6" w14:textId="7AF6D9D3" w:rsidR="002C40C3" w:rsidRDefault="002C40C3" w:rsidP="00291D9C">
      <w:pPr>
        <w:rPr>
          <w:lang w:eastAsia="en-NZ"/>
        </w:rPr>
      </w:pPr>
    </w:p>
    <w:p w14:paraId="0A291221" w14:textId="61B5AE55" w:rsidR="002C40C3" w:rsidRDefault="00BB28E6" w:rsidP="002C40C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69184" behindDoc="0" locked="0" layoutInCell="1" allowOverlap="1" wp14:anchorId="2DC2DB8F" wp14:editId="5659417B">
            <wp:simplePos x="0" y="0"/>
            <wp:positionH relativeFrom="column">
              <wp:posOffset>6431</wp:posOffset>
            </wp:positionH>
            <wp:positionV relativeFrom="paragraph">
              <wp:posOffset>61595</wp:posOffset>
            </wp:positionV>
            <wp:extent cx="1600037" cy="812249"/>
            <wp:effectExtent l="0" t="0" r="635" b="6985"/>
            <wp:wrapNone/>
            <wp:docPr id="4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K thumbs up agree agreement 3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00037" cy="812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0C3">
        <w:rPr>
          <w:lang w:eastAsia="en-NZ"/>
        </w:rPr>
        <w:t xml:space="preserve">The Government hopes these changes will not be too hard for Total Mobility users. </w:t>
      </w:r>
    </w:p>
    <w:p w14:paraId="0E8145BB" w14:textId="1708E37A" w:rsidR="004B0CB5" w:rsidRDefault="004B0CB5" w:rsidP="00B048CE">
      <w:pPr>
        <w:rPr>
          <w:lang w:val="en-NZ" w:eastAsia="en-NZ"/>
        </w:rPr>
      </w:pPr>
    </w:p>
    <w:p w14:paraId="541B60D0" w14:textId="1306A933" w:rsidR="004B0CB5" w:rsidRDefault="004B0CB5" w:rsidP="00B048CE">
      <w:pPr>
        <w:rPr>
          <w:lang w:val="en-NZ" w:eastAsia="en-NZ"/>
        </w:rPr>
      </w:pPr>
    </w:p>
    <w:p w14:paraId="653E8F2B" w14:textId="76A0A737" w:rsidR="004B0CB5" w:rsidRDefault="00295330" w:rsidP="00B048CE">
      <w:pPr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33696" behindDoc="0" locked="0" layoutInCell="1" allowOverlap="1" wp14:anchorId="4106E50F" wp14:editId="150FA9C6">
            <wp:simplePos x="0" y="0"/>
            <wp:positionH relativeFrom="column">
              <wp:posOffset>-6350</wp:posOffset>
            </wp:positionH>
            <wp:positionV relativeFrom="paragraph">
              <wp:posOffset>-112395</wp:posOffset>
            </wp:positionV>
            <wp:extent cx="1257300" cy="1257300"/>
            <wp:effectExtent l="0" t="0" r="0" b="0"/>
            <wp:wrapNone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47" name="Contactless payments eftpos credit card swipe paywave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4B0CB5">
        <w:rPr>
          <w:lang w:val="en-NZ" w:eastAsia="en-NZ"/>
        </w:rPr>
        <w:t>At the moment</w:t>
      </w:r>
      <w:proofErr w:type="gramEnd"/>
      <w:r w:rsidR="004B0CB5">
        <w:rPr>
          <w:lang w:val="en-NZ" w:eastAsia="en-NZ"/>
        </w:rPr>
        <w:t xml:space="preserve"> for every</w:t>
      </w:r>
      <w:r w:rsidR="004D292E">
        <w:rPr>
          <w:lang w:val="en-NZ" w:eastAsia="en-NZ"/>
        </w:rPr>
        <w:t xml:space="preserve"> 1</w:t>
      </w:r>
      <w:r w:rsidR="004B0CB5">
        <w:rPr>
          <w:lang w:val="en-NZ" w:eastAsia="en-NZ"/>
        </w:rPr>
        <w:t xml:space="preserve"> dollar a taxi trip costs the:</w:t>
      </w:r>
    </w:p>
    <w:p w14:paraId="1AEF4FCC" w14:textId="3214EA4F" w:rsidR="004B0CB5" w:rsidRDefault="00295330" w:rsidP="004B0CB5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34720" behindDoc="0" locked="0" layoutInCell="1" allowOverlap="1" wp14:anchorId="11195BDD" wp14:editId="14F0C66E">
            <wp:simplePos x="0" y="0"/>
            <wp:positionH relativeFrom="column">
              <wp:posOffset>0</wp:posOffset>
            </wp:positionH>
            <wp:positionV relativeFrom="paragraph">
              <wp:posOffset>762000</wp:posOffset>
            </wp:positionV>
            <wp:extent cx="1485900" cy="1359798"/>
            <wp:effectExtent l="0" t="0" r="0" b="0"/>
            <wp:wrapNone/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van vehicle taxi mobility transport wheelchair ramp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359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0CB5">
        <w:rPr>
          <w:lang w:eastAsia="en-NZ"/>
        </w:rPr>
        <w:t xml:space="preserve">Government pays </w:t>
      </w:r>
      <w:r w:rsidR="000359B0">
        <w:rPr>
          <w:lang w:eastAsia="en-NZ"/>
        </w:rPr>
        <w:br/>
      </w:r>
      <w:r w:rsidR="004D292E">
        <w:rPr>
          <w:lang w:eastAsia="en-NZ"/>
        </w:rPr>
        <w:t>75</w:t>
      </w:r>
      <w:r w:rsidR="004B0CB5">
        <w:rPr>
          <w:lang w:eastAsia="en-NZ"/>
        </w:rPr>
        <w:t xml:space="preserve"> cents</w:t>
      </w:r>
    </w:p>
    <w:p w14:paraId="519D9144" w14:textId="3E8C4A9D" w:rsidR="004B0CB5" w:rsidRDefault="004B0CB5" w:rsidP="004B0CB5">
      <w:pPr>
        <w:pStyle w:val="Listtoplevel"/>
        <w:rPr>
          <w:lang w:eastAsia="en-NZ"/>
        </w:rPr>
      </w:pPr>
      <w:r>
        <w:rPr>
          <w:lang w:eastAsia="en-NZ"/>
        </w:rPr>
        <w:t xml:space="preserve">Total Mobility user pays </w:t>
      </w:r>
      <w:r w:rsidR="000359B0">
        <w:rPr>
          <w:lang w:eastAsia="en-NZ"/>
        </w:rPr>
        <w:br/>
      </w:r>
      <w:r w:rsidR="004D292E">
        <w:rPr>
          <w:lang w:eastAsia="en-NZ"/>
        </w:rPr>
        <w:t>25</w:t>
      </w:r>
      <w:r>
        <w:rPr>
          <w:lang w:eastAsia="en-NZ"/>
        </w:rPr>
        <w:t xml:space="preserve"> cents. </w:t>
      </w:r>
    </w:p>
    <w:p w14:paraId="4F5D9AEF" w14:textId="40A10564" w:rsidR="00291D9C" w:rsidRDefault="003A45DC" w:rsidP="004B0CB5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68512" behindDoc="0" locked="0" layoutInCell="1" allowOverlap="1" wp14:anchorId="7C58B0FB" wp14:editId="37BAE6C7">
                <wp:simplePos x="0" y="0"/>
                <wp:positionH relativeFrom="column">
                  <wp:posOffset>-91440</wp:posOffset>
                </wp:positionH>
                <wp:positionV relativeFrom="paragraph">
                  <wp:posOffset>338455</wp:posOffset>
                </wp:positionV>
                <wp:extent cx="1531620" cy="1874520"/>
                <wp:effectExtent l="0" t="0" r="11430" b="11430"/>
                <wp:wrapNone/>
                <wp:docPr id="453495057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1620" cy="1874520"/>
                          <a:chOff x="0" y="0"/>
                          <a:chExt cx="1531620" cy="1874520"/>
                        </a:xfrm>
                      </wpg:grpSpPr>
                      <wpg:grpSp>
                        <wpg:cNvPr id="224497143" name="Group 22449714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91440" y="0"/>
                            <a:ext cx="1422400" cy="1836420"/>
                            <a:chOff x="0" y="-121920"/>
                            <a:chExt cx="1422400" cy="1836420"/>
                          </a:xfrm>
                        </wpg:grpSpPr>
                        <pic:pic xmlns:pic="http://schemas.openxmlformats.org/drawingml/2006/picture">
                          <pic:nvPicPr>
                            <pic:cNvPr id="1014314110" name="Picture 1014314110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800" y="-121920"/>
                              <a:ext cx="1371600" cy="13716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92804450" name="Picture 792804450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022350"/>
                              <a:ext cx="685800" cy="6858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2801431" name="Picture 952801431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98500" y="1028700"/>
                              <a:ext cx="685800" cy="685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375366332" name="Rectangle 11"/>
                        <wps:cNvSpPr/>
                        <wps:spPr>
                          <a:xfrm>
                            <a:off x="0" y="198120"/>
                            <a:ext cx="153162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B737D6" id="Group 13" o:spid="_x0000_s1026" alt="&quot;&quot;" style="position:absolute;margin-left:-7.2pt;margin-top:26.65pt;width:120.6pt;height:147.6pt;z-index:251968512" coordsize="15316,18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">
                <v:group id="Group 224497143" o:spid="_x0000_s1027" alt="&quot;&quot;" style="position:absolute;left:914;width:14224;height:18364" coordorigin=",-1219" coordsize="14224,18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014314110" o:spid="_x0000_s1028" type="#_x0000_t75" alt="&quot;&quot;" style="position:absolute;left:508;top:-1219;width:13716;height:1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">
                    <v:imagedata r:id="rId35" o:title=""/>
                  </v:shape>
                  <v:shape id="Picture 792804450" o:spid="_x0000_s1029" type="#_x0000_t75" alt="&quot;&quot;" style="position:absolute;top:10223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">
                    <v:imagedata r:id="rId36" o:title=""/>
                  </v:shape>
                  <v:shape id="Picture 952801431" o:spid="_x0000_s1030" type="#_x0000_t75" alt="&quot;&quot;" style="position:absolute;left:6985;top:10287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">
                    <v:imagedata r:id="rId37" o:title=""/>
                  </v:shape>
                </v:group>
                <v:rect id="Rectangle 11" o:spid="_x0000_s1031" style="position:absolute;top:1981;width:15316;height:16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" filled="f" strokecolor="#bfbfbf [2412]" strokeweight="1pt"/>
              </v:group>
            </w:pict>
          </mc:Fallback>
        </mc:AlternateContent>
      </w:r>
    </w:p>
    <w:p w14:paraId="0931158D" w14:textId="35B80D6A" w:rsidR="00291D9C" w:rsidRDefault="00291D9C" w:rsidP="004B0CB5">
      <w:pPr>
        <w:rPr>
          <w:lang w:eastAsia="en-NZ"/>
        </w:rPr>
      </w:pPr>
    </w:p>
    <w:p w14:paraId="4DFB8222" w14:textId="215CB33F" w:rsidR="004B0CB5" w:rsidRDefault="00291D9C" w:rsidP="004B0CB5">
      <w:pPr>
        <w:rPr>
          <w:lang w:eastAsia="en-NZ"/>
        </w:rPr>
      </w:pPr>
      <w:r>
        <w:rPr>
          <w:lang w:eastAsia="en-NZ"/>
        </w:rPr>
        <w:t xml:space="preserve">For example for a </w:t>
      </w:r>
      <w:r w:rsidR="00A8654F">
        <w:rPr>
          <w:lang w:eastAsia="en-NZ"/>
        </w:rPr>
        <w:t xml:space="preserve">taxi </w:t>
      </w:r>
      <w:r>
        <w:rPr>
          <w:lang w:eastAsia="en-NZ"/>
        </w:rPr>
        <w:t>trip that cost</w:t>
      </w:r>
      <w:r w:rsidR="00A8654F">
        <w:rPr>
          <w:lang w:eastAsia="en-NZ"/>
        </w:rPr>
        <w:t>s</w:t>
      </w:r>
      <w:r>
        <w:rPr>
          <w:lang w:eastAsia="en-NZ"/>
        </w:rPr>
        <w:t xml:space="preserve"> </w:t>
      </w:r>
      <w:r w:rsidR="004D292E">
        <w:rPr>
          <w:lang w:eastAsia="en-NZ"/>
        </w:rPr>
        <w:t>10</w:t>
      </w:r>
      <w:r>
        <w:rPr>
          <w:lang w:eastAsia="en-NZ"/>
        </w:rPr>
        <w:t xml:space="preserve"> dollars the:</w:t>
      </w:r>
    </w:p>
    <w:p w14:paraId="6B9A224D" w14:textId="15325BEC" w:rsidR="00291D9C" w:rsidRDefault="00291D9C" w:rsidP="00291D9C">
      <w:pPr>
        <w:pStyle w:val="Listtoplevel"/>
        <w:rPr>
          <w:lang w:eastAsia="en-NZ"/>
        </w:rPr>
      </w:pPr>
      <w:r>
        <w:rPr>
          <w:lang w:eastAsia="en-NZ"/>
        </w:rPr>
        <w:t xml:space="preserve">Government would pay </w:t>
      </w:r>
      <w:r w:rsidR="000359B0">
        <w:rPr>
          <w:lang w:eastAsia="en-NZ"/>
        </w:rPr>
        <w:br/>
      </w:r>
      <w:r w:rsidR="004D292E">
        <w:rPr>
          <w:lang w:eastAsia="en-NZ"/>
        </w:rPr>
        <w:t>7</w:t>
      </w:r>
      <w:r>
        <w:rPr>
          <w:lang w:eastAsia="en-NZ"/>
        </w:rPr>
        <w:t xml:space="preserve"> dollars and </w:t>
      </w:r>
      <w:r w:rsidR="004D292E">
        <w:rPr>
          <w:lang w:eastAsia="en-NZ"/>
        </w:rPr>
        <w:t>50</w:t>
      </w:r>
      <w:r>
        <w:rPr>
          <w:lang w:eastAsia="en-NZ"/>
        </w:rPr>
        <w:t xml:space="preserve"> cents</w:t>
      </w:r>
    </w:p>
    <w:p w14:paraId="7EF68230" w14:textId="47FD25E8" w:rsidR="00291D9C" w:rsidRDefault="003A45DC" w:rsidP="00291D9C">
      <w:pPr>
        <w:pStyle w:val="Listtoplevel"/>
        <w:rPr>
          <w:lang w:eastAsia="en-NZ"/>
        </w:rPr>
      </w:pP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1965440" behindDoc="0" locked="0" layoutInCell="1" allowOverlap="1" wp14:anchorId="292D7883" wp14:editId="018072A5">
                <wp:simplePos x="0" y="0"/>
                <wp:positionH relativeFrom="column">
                  <wp:posOffset>-45720</wp:posOffset>
                </wp:positionH>
                <wp:positionV relativeFrom="paragraph">
                  <wp:posOffset>96520</wp:posOffset>
                </wp:positionV>
                <wp:extent cx="1531620" cy="975360"/>
                <wp:effectExtent l="0" t="0" r="11430" b="15240"/>
                <wp:wrapNone/>
                <wp:docPr id="2108448115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1620" cy="975360"/>
                          <a:chOff x="0" y="0"/>
                          <a:chExt cx="1531620" cy="975360"/>
                        </a:xfrm>
                      </wpg:grpSpPr>
                      <wpg:grpSp>
                        <wpg:cNvPr id="1608862655" name="Group 160886265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106680" y="137160"/>
                            <a:ext cx="1377950" cy="685800"/>
                            <a:chOff x="0" y="0"/>
                            <a:chExt cx="1377950" cy="685800"/>
                          </a:xfrm>
                        </wpg:grpSpPr>
                        <pic:pic xmlns:pic="http://schemas.openxmlformats.org/drawingml/2006/picture">
                          <pic:nvPicPr>
                            <pic:cNvPr id="205000549" name="Picture 205000549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85800" cy="6858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79826482" name="Picture 979826482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92150" y="0"/>
                              <a:ext cx="685800" cy="685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85369457" name="Rectangle 11"/>
                        <wps:cNvSpPr/>
                        <wps:spPr>
                          <a:xfrm>
                            <a:off x="0" y="0"/>
                            <a:ext cx="1531620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6C6D48" id="Group 12" o:spid="_x0000_s1026" alt="&quot;&quot;" style="position:absolute;margin-left:-3.6pt;margin-top:7.6pt;width:120.6pt;height:76.8pt;z-index:251965440" coordsize="15316,9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">
                <v:group id="Group 1608862655" o:spid="_x0000_s1027" alt="&quot;&quot;" style="position:absolute;left:1066;top:1371;width:13780;height:6858" coordsize="13779,6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">
                  <v:shape id="Picture 205000549" o:spid="_x0000_s1028" type="#_x0000_t75" alt="&quot;&quot;" style="position:absolute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">
                    <v:imagedata r:id="rId36" o:title=""/>
                  </v:shape>
                  <v:shape id="Picture 979826482" o:spid="_x0000_s1029" type="#_x0000_t75" alt="&quot;&quot;" style="position:absolute;left:6921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">
                    <v:imagedata r:id="rId37" o:title=""/>
                  </v:shape>
                </v:group>
                <v:rect id="Rectangle 11" o:spid="_x0000_s1030" style="position:absolute;width:15316;height:9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" filled="f" strokecolor="#bfbfbf [2412]" strokeweight="1pt"/>
              </v:group>
            </w:pict>
          </mc:Fallback>
        </mc:AlternateContent>
      </w:r>
      <w:r w:rsidR="00291D9C">
        <w:rPr>
          <w:lang w:eastAsia="en-NZ"/>
        </w:rPr>
        <w:t xml:space="preserve">Total Mobility user would pay </w:t>
      </w:r>
      <w:r w:rsidR="000359B0">
        <w:rPr>
          <w:lang w:eastAsia="en-NZ"/>
        </w:rPr>
        <w:br/>
      </w:r>
      <w:r w:rsidR="004D292E">
        <w:rPr>
          <w:lang w:eastAsia="en-NZ"/>
        </w:rPr>
        <w:t>2</w:t>
      </w:r>
      <w:r w:rsidR="00291D9C">
        <w:rPr>
          <w:lang w:eastAsia="en-NZ"/>
        </w:rPr>
        <w:t xml:space="preserve"> dollars and </w:t>
      </w:r>
      <w:r w:rsidR="004D292E">
        <w:rPr>
          <w:lang w:eastAsia="en-NZ"/>
        </w:rPr>
        <w:t>50</w:t>
      </w:r>
      <w:r w:rsidR="00291D9C">
        <w:rPr>
          <w:lang w:eastAsia="en-NZ"/>
        </w:rPr>
        <w:t xml:space="preserve"> cents.</w:t>
      </w:r>
    </w:p>
    <w:p w14:paraId="15841AEB" w14:textId="3B45F7CD" w:rsidR="004B0CB5" w:rsidRDefault="00295330" w:rsidP="00291D9C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94784" behindDoc="0" locked="0" layoutInCell="1" allowOverlap="1" wp14:anchorId="0EE92767" wp14:editId="3931E4C6">
            <wp:simplePos x="0" y="0"/>
            <wp:positionH relativeFrom="column">
              <wp:posOffset>-3810</wp:posOffset>
            </wp:positionH>
            <wp:positionV relativeFrom="paragraph">
              <wp:posOffset>218440</wp:posOffset>
            </wp:positionV>
            <wp:extent cx="1485844" cy="1347451"/>
            <wp:effectExtent l="0" t="0" r="635" b="5715"/>
            <wp:wrapNone/>
            <wp:docPr id="1215475739" name="Picture 12154757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39" name="how much money income budget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485844" cy="1347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567277" w14:textId="77777777" w:rsidR="00291D9C" w:rsidRDefault="00291D9C" w:rsidP="00291D9C">
      <w:pPr>
        <w:rPr>
          <w:lang w:eastAsia="en-NZ"/>
        </w:rPr>
      </w:pPr>
    </w:p>
    <w:p w14:paraId="6E40D434" w14:textId="719910A7" w:rsidR="004B0CB5" w:rsidRDefault="004B0CB5" w:rsidP="00B048CE">
      <w:pPr>
        <w:rPr>
          <w:lang w:eastAsia="en-NZ"/>
        </w:rPr>
      </w:pPr>
      <w:r>
        <w:rPr>
          <w:lang w:eastAsia="en-NZ"/>
        </w:rPr>
        <w:t>The Government has decided to pay less for each taxi trip.</w:t>
      </w:r>
    </w:p>
    <w:p w14:paraId="1B1E582E" w14:textId="76299235" w:rsidR="004B0CB5" w:rsidRDefault="004B0CB5" w:rsidP="00B048CE">
      <w:pPr>
        <w:rPr>
          <w:lang w:eastAsia="en-NZ"/>
        </w:rPr>
      </w:pPr>
    </w:p>
    <w:p w14:paraId="33DAEF9E" w14:textId="52E348DA" w:rsidR="004B0CB5" w:rsidRDefault="004B0CB5" w:rsidP="00B048CE">
      <w:pPr>
        <w:rPr>
          <w:lang w:eastAsia="en-NZ"/>
        </w:rPr>
      </w:pPr>
    </w:p>
    <w:p w14:paraId="0E41E1E3" w14:textId="66902FF6" w:rsidR="004B0CB5" w:rsidRDefault="000359B0" w:rsidP="00B048CE">
      <w:pPr>
        <w:rPr>
          <w:lang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1945984" behindDoc="0" locked="0" layoutInCell="1" allowOverlap="1" wp14:anchorId="013DCDBB" wp14:editId="73F937F5">
            <wp:simplePos x="0" y="0"/>
            <wp:positionH relativeFrom="column">
              <wp:posOffset>0</wp:posOffset>
            </wp:positionH>
            <wp:positionV relativeFrom="paragraph">
              <wp:posOffset>229235</wp:posOffset>
            </wp:positionV>
            <wp:extent cx="1610360" cy="658495"/>
            <wp:effectExtent l="0" t="0" r="8890" b="8255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money pay fin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0CB5">
        <w:rPr>
          <w:lang w:eastAsia="en-NZ"/>
        </w:rPr>
        <w:t xml:space="preserve">This means for every </w:t>
      </w:r>
      <w:r w:rsidR="004D292E">
        <w:rPr>
          <w:lang w:eastAsia="en-NZ"/>
        </w:rPr>
        <w:t xml:space="preserve">1 </w:t>
      </w:r>
      <w:r w:rsidR="004B0CB5">
        <w:rPr>
          <w:lang w:eastAsia="en-NZ"/>
        </w:rPr>
        <w:t>dollar a taxi trip costs the:</w:t>
      </w:r>
    </w:p>
    <w:p w14:paraId="2449C458" w14:textId="1DB3B74E" w:rsidR="004B0CB5" w:rsidRDefault="000359B0" w:rsidP="004B0CB5">
      <w:pPr>
        <w:pStyle w:val="Listtoplevel"/>
        <w:rPr>
          <w:lang w:eastAsia="en-NZ"/>
        </w:rPr>
      </w:pPr>
      <w:r>
        <w:drawing>
          <wp:anchor distT="0" distB="0" distL="114300" distR="114300" simplePos="0" relativeHeight="251948032" behindDoc="0" locked="0" layoutInCell="1" allowOverlap="1" wp14:anchorId="6BA02118" wp14:editId="3AE4B594">
            <wp:simplePos x="0" y="0"/>
            <wp:positionH relativeFrom="column">
              <wp:posOffset>1276</wp:posOffset>
            </wp:positionH>
            <wp:positionV relativeFrom="paragraph">
              <wp:posOffset>784225</wp:posOffset>
            </wp:positionV>
            <wp:extent cx="1600200" cy="690796"/>
            <wp:effectExtent l="0" t="0" r="0" b="0"/>
            <wp:wrapNone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taxi transport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690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0CB5">
        <w:rPr>
          <w:lang w:eastAsia="en-NZ"/>
        </w:rPr>
        <w:t xml:space="preserve">Government will pay </w:t>
      </w:r>
      <w:r>
        <w:rPr>
          <w:lang w:eastAsia="en-NZ"/>
        </w:rPr>
        <w:br/>
      </w:r>
      <w:r w:rsidR="004D292E">
        <w:rPr>
          <w:lang w:eastAsia="en-NZ"/>
        </w:rPr>
        <w:t>65</w:t>
      </w:r>
      <w:r w:rsidR="004B0CB5">
        <w:rPr>
          <w:lang w:eastAsia="en-NZ"/>
        </w:rPr>
        <w:t xml:space="preserve"> cents</w:t>
      </w:r>
    </w:p>
    <w:p w14:paraId="191C7E6E" w14:textId="45354E33" w:rsidR="004B0CB5" w:rsidRDefault="004B0CB5" w:rsidP="004B0CB5">
      <w:pPr>
        <w:pStyle w:val="Listtoplevel"/>
        <w:rPr>
          <w:lang w:eastAsia="en-NZ"/>
        </w:rPr>
      </w:pPr>
      <w:r>
        <w:rPr>
          <w:lang w:eastAsia="en-NZ"/>
        </w:rPr>
        <w:t xml:space="preserve">Total Mobility user will pay </w:t>
      </w:r>
      <w:r w:rsidR="000359B0">
        <w:rPr>
          <w:lang w:eastAsia="en-NZ"/>
        </w:rPr>
        <w:br/>
      </w:r>
      <w:r w:rsidR="004D292E">
        <w:rPr>
          <w:lang w:eastAsia="en-NZ"/>
        </w:rPr>
        <w:t>35</w:t>
      </w:r>
      <w:r>
        <w:rPr>
          <w:lang w:eastAsia="en-NZ"/>
        </w:rPr>
        <w:t xml:space="preserve"> cents.</w:t>
      </w:r>
    </w:p>
    <w:p w14:paraId="6460A5B4" w14:textId="372B362E" w:rsidR="000B40EA" w:rsidRDefault="004F5168" w:rsidP="00295330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81824" behindDoc="0" locked="0" layoutInCell="1" allowOverlap="1" wp14:anchorId="0FCA4686" wp14:editId="635416FB">
                <wp:simplePos x="0" y="0"/>
                <wp:positionH relativeFrom="column">
                  <wp:posOffset>0</wp:posOffset>
                </wp:positionH>
                <wp:positionV relativeFrom="paragraph">
                  <wp:posOffset>110751</wp:posOffset>
                </wp:positionV>
                <wp:extent cx="1531620" cy="1837765"/>
                <wp:effectExtent l="0" t="0" r="11430" b="10160"/>
                <wp:wrapNone/>
                <wp:docPr id="832352776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1620" cy="1837765"/>
                          <a:chOff x="0" y="0"/>
                          <a:chExt cx="1531620" cy="1837765"/>
                        </a:xfrm>
                      </wpg:grpSpPr>
                      <wpg:grpSp>
                        <wpg:cNvPr id="1389806780" name="Group 138980678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53788" y="0"/>
                            <a:ext cx="1422400" cy="1727947"/>
                            <a:chOff x="0" y="0"/>
                            <a:chExt cx="1422400" cy="1727947"/>
                          </a:xfrm>
                        </wpg:grpSpPr>
                        <pic:pic xmlns:pic="http://schemas.openxmlformats.org/drawingml/2006/picture">
                          <pic:nvPicPr>
                            <pic:cNvPr id="1803394982" name="Picture 1803394982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800" y="0"/>
                              <a:ext cx="1371600" cy="13716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1296201" name="Picture 61296201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/>
                            <a:srcRect/>
                            <a:stretch/>
                          </pic:blipFill>
                          <pic:spPr>
                            <a:xfrm>
                              <a:off x="0" y="1022350"/>
                              <a:ext cx="685800" cy="6858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36689394" name="Picture 636689394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98500" y="1042147"/>
                              <a:ext cx="685800" cy="685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095115981" name="Rectangle 11"/>
                        <wps:cNvSpPr/>
                        <wps:spPr>
                          <a:xfrm>
                            <a:off x="0" y="161365"/>
                            <a:ext cx="153162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2886BE" id="Group 14" o:spid="_x0000_s1026" style="position:absolute;margin-left:0;margin-top:8.7pt;width:120.6pt;height:144.7pt;z-index:251981824" coordsize="15316,183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">
                <v:group id="Group 1389806780" o:spid="_x0000_s1027" alt="&quot;&quot;" style="position:absolute;left:537;width:14224;height:17279" coordsize="14224,17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">
                  <v:shape id="Picture 1803394982" o:spid="_x0000_s1028" type="#_x0000_t75" alt="&quot;&quot;" style="position:absolute;left:508;width:13716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">
                    <v:imagedata r:id="rId35" o:title=""/>
                  </v:shape>
                  <v:shape id="Picture 61296201" o:spid="_x0000_s1029" type="#_x0000_t75" alt="&quot;&quot;" style="position:absolute;top:10223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">
                    <v:imagedata r:id="rId40" o:title=""/>
                  </v:shape>
                  <v:shape id="Picture 636689394" o:spid="_x0000_s1030" type="#_x0000_t75" alt="&quot;&quot;" style="position:absolute;left:6985;top:10421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">
                    <v:imagedata r:id="rId37" o:title=""/>
                  </v:shape>
                </v:group>
                <v:rect id="Rectangle 11" o:spid="_x0000_s1031" style="position:absolute;top:1613;width:15316;height:16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" filled="f" strokecolor="#bfbfbf [2412]" strokeweight="1pt"/>
              </v:group>
            </w:pict>
          </mc:Fallback>
        </mc:AlternateContent>
      </w:r>
    </w:p>
    <w:p w14:paraId="786ECA0F" w14:textId="488183D1" w:rsidR="000B40EA" w:rsidRDefault="000B40EA" w:rsidP="00295330">
      <w:pPr>
        <w:rPr>
          <w:lang w:eastAsia="en-NZ"/>
        </w:rPr>
      </w:pPr>
    </w:p>
    <w:p w14:paraId="4C11CC07" w14:textId="73E19BB6" w:rsidR="000B40EA" w:rsidRDefault="000B40EA" w:rsidP="000B40EA">
      <w:pPr>
        <w:rPr>
          <w:lang w:eastAsia="en-NZ"/>
        </w:rPr>
      </w:pPr>
      <w:r>
        <w:rPr>
          <w:lang w:eastAsia="en-NZ"/>
        </w:rPr>
        <w:t xml:space="preserve">For example for a </w:t>
      </w:r>
      <w:r w:rsidR="001D1B54">
        <w:rPr>
          <w:lang w:eastAsia="en-NZ"/>
        </w:rPr>
        <w:t xml:space="preserve">taxi </w:t>
      </w:r>
      <w:r>
        <w:rPr>
          <w:lang w:eastAsia="en-NZ"/>
        </w:rPr>
        <w:t>trip that cost</w:t>
      </w:r>
      <w:r w:rsidR="001D1B54">
        <w:rPr>
          <w:lang w:eastAsia="en-NZ"/>
        </w:rPr>
        <w:t>s</w:t>
      </w:r>
      <w:r>
        <w:rPr>
          <w:lang w:eastAsia="en-NZ"/>
        </w:rPr>
        <w:t xml:space="preserve"> </w:t>
      </w:r>
      <w:r w:rsidR="004D292E">
        <w:rPr>
          <w:lang w:eastAsia="en-NZ"/>
        </w:rPr>
        <w:t>10</w:t>
      </w:r>
      <w:r>
        <w:rPr>
          <w:lang w:eastAsia="en-NZ"/>
        </w:rPr>
        <w:t xml:space="preserve"> dollars the:</w:t>
      </w:r>
    </w:p>
    <w:p w14:paraId="61CD0C92" w14:textId="3E518553" w:rsidR="000B40EA" w:rsidRDefault="004F5168" w:rsidP="000B40EA">
      <w:pPr>
        <w:pStyle w:val="Listtoplevel"/>
        <w:rPr>
          <w:lang w:eastAsia="en-NZ"/>
        </w:rPr>
      </w:pPr>
      <w: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562069E" wp14:editId="57BE176E">
                <wp:simplePos x="0" y="0"/>
                <wp:positionH relativeFrom="column">
                  <wp:posOffset>-2989</wp:posOffset>
                </wp:positionH>
                <wp:positionV relativeFrom="paragraph">
                  <wp:posOffset>791472</wp:posOffset>
                </wp:positionV>
                <wp:extent cx="1531620" cy="1411941"/>
                <wp:effectExtent l="0" t="0" r="11430" b="17145"/>
                <wp:wrapNone/>
                <wp:docPr id="108813116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1620" cy="141194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213C90" id="Rectangle 11" o:spid="_x0000_s1026" style="position:absolute;margin-left:-.25pt;margin-top:62.3pt;width:120.6pt;height:111.2pt;z-index:251983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" filled="f" strokecolor="#bfbfbf [2412]" strokeweight="1pt"/>
            </w:pict>
          </mc:Fallback>
        </mc:AlternateContent>
      </w:r>
      <w:r>
        <w:rPr>
          <w:lang w:eastAsia="en-NZ"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3DE795FC" wp14:editId="63F58B7D">
                <wp:simplePos x="0" y="0"/>
                <wp:positionH relativeFrom="column">
                  <wp:posOffset>100330</wp:posOffset>
                </wp:positionH>
                <wp:positionV relativeFrom="paragraph">
                  <wp:posOffset>845820</wp:posOffset>
                </wp:positionV>
                <wp:extent cx="1358900" cy="1257300"/>
                <wp:effectExtent l="0" t="0" r="0" b="0"/>
                <wp:wrapNone/>
                <wp:docPr id="40" name="Group 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900" cy="1257300"/>
                          <a:chOff x="0" y="0"/>
                          <a:chExt cx="1358900" cy="1257300"/>
                        </a:xfrm>
                      </wpg:grpSpPr>
                      <pic:pic xmlns:pic="http://schemas.openxmlformats.org/drawingml/2006/picture">
                        <pic:nvPicPr>
                          <pic:cNvPr id="37" name="Picture 3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/>
                          <a:stretch/>
                        </pic:blipFill>
                        <pic:spPr>
                          <a:xfrm>
                            <a:off x="67310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79400" y="57150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997BC6" id="Group 40" o:spid="_x0000_s1026" alt="&quot;&quot;" style="position:absolute;margin-left:7.9pt;margin-top:66.6pt;width:107pt;height:99pt;z-index:251957248" coordsize="13589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">
                <v:shape id="Picture 37" o:spid="_x0000_s1027" type="#_x0000_t75" alt="&quot;&quot;" style="position:absolute;left:6731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">
                  <v:imagedata r:id="rId40" o:title=""/>
                </v:shape>
                <v:shape id="Picture 38" o:spid="_x0000_s1028" type="#_x0000_t75" alt="&quot;&quot;" style="position:absolute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">
                  <v:imagedata r:id="rId36" o:title=""/>
                </v:shape>
                <v:shape id="Picture 39" o:spid="_x0000_s1029" type="#_x0000_t75" alt="&quot;&quot;" style="position:absolute;left:2794;top:5715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">
                  <v:imagedata r:id="rId37" o:title=""/>
                </v:shape>
              </v:group>
            </w:pict>
          </mc:Fallback>
        </mc:AlternateContent>
      </w:r>
      <w:r w:rsidR="000B40EA">
        <w:rPr>
          <w:lang w:eastAsia="en-NZ"/>
        </w:rPr>
        <w:t xml:space="preserve">Government would pay </w:t>
      </w:r>
      <w:r w:rsidR="000359B0">
        <w:rPr>
          <w:lang w:eastAsia="en-NZ"/>
        </w:rPr>
        <w:br/>
      </w:r>
      <w:r w:rsidR="004D292E">
        <w:rPr>
          <w:lang w:eastAsia="en-NZ"/>
        </w:rPr>
        <w:t>6</w:t>
      </w:r>
      <w:r w:rsidR="000B40EA">
        <w:rPr>
          <w:lang w:eastAsia="en-NZ"/>
        </w:rPr>
        <w:t xml:space="preserve"> dollars and </w:t>
      </w:r>
      <w:r w:rsidR="004D292E">
        <w:rPr>
          <w:lang w:eastAsia="en-NZ"/>
        </w:rPr>
        <w:t>50</w:t>
      </w:r>
      <w:r w:rsidR="000B40EA">
        <w:rPr>
          <w:lang w:eastAsia="en-NZ"/>
        </w:rPr>
        <w:t xml:space="preserve"> cents</w:t>
      </w:r>
    </w:p>
    <w:p w14:paraId="4222CCA6" w14:textId="2D251965" w:rsidR="000B40EA" w:rsidRDefault="000B40EA" w:rsidP="000B40EA">
      <w:pPr>
        <w:pStyle w:val="Listtoplevel"/>
        <w:rPr>
          <w:lang w:eastAsia="en-NZ"/>
        </w:rPr>
      </w:pPr>
      <w:r>
        <w:rPr>
          <w:lang w:eastAsia="en-NZ"/>
        </w:rPr>
        <w:t xml:space="preserve">Total Mobility user would pay </w:t>
      </w:r>
      <w:r w:rsidR="004D292E">
        <w:rPr>
          <w:lang w:eastAsia="en-NZ"/>
        </w:rPr>
        <w:t>3</w:t>
      </w:r>
      <w:r>
        <w:rPr>
          <w:lang w:eastAsia="en-NZ"/>
        </w:rPr>
        <w:t xml:space="preserve"> dollars and </w:t>
      </w:r>
      <w:r w:rsidR="004D292E">
        <w:rPr>
          <w:lang w:eastAsia="en-NZ"/>
        </w:rPr>
        <w:t>50</w:t>
      </w:r>
      <w:r>
        <w:rPr>
          <w:lang w:eastAsia="en-NZ"/>
        </w:rPr>
        <w:t xml:space="preserve"> cents.</w:t>
      </w:r>
    </w:p>
    <w:p w14:paraId="0D3BE106" w14:textId="2E4119C2" w:rsidR="004B0CB5" w:rsidRDefault="004B0CB5" w:rsidP="000B40EA">
      <w:pPr>
        <w:rPr>
          <w:lang w:eastAsia="en-NZ"/>
        </w:rPr>
      </w:pPr>
    </w:p>
    <w:p w14:paraId="05C41409" w14:textId="01511C45" w:rsidR="004B0CB5" w:rsidRDefault="00295330" w:rsidP="000B40EA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5EE7AF3D" wp14:editId="4A2258A5">
                <wp:simplePos x="0" y="0"/>
                <wp:positionH relativeFrom="column">
                  <wp:posOffset>0</wp:posOffset>
                </wp:positionH>
                <wp:positionV relativeFrom="paragraph">
                  <wp:posOffset>237490</wp:posOffset>
                </wp:positionV>
                <wp:extent cx="1714500" cy="800100"/>
                <wp:effectExtent l="0" t="0" r="0" b="0"/>
                <wp:wrapNone/>
                <wp:docPr id="1215475745" name="Group 12154757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4500" cy="800100"/>
                          <a:chOff x="0" y="0"/>
                          <a:chExt cx="1714500" cy="800100"/>
                        </a:xfrm>
                      </wpg:grpSpPr>
                      <pic:pic xmlns:pic="http://schemas.openxmlformats.org/drawingml/2006/picture">
                        <pic:nvPicPr>
                          <pic:cNvPr id="1215475742" name="Picture 12154757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475743" name="Picture 12154757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CB93899" id="Group 1215475745" o:spid="_x0000_s1026" alt="&quot;&quot;" style="position:absolute;margin-left:0;margin-top:18.7pt;width:135pt;height:63pt;z-index:251899904;mso-width-relative:margin" coordsize="17145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">
                <v:shape id="Picture 1215475742" o:spid="_x0000_s1027" type="#_x0000_t75" alt="&quot;&quot;" style="position:absolute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">
                  <v:imagedata r:id="rId43" o:title=""/>
                </v:shape>
                <v:shape id="Picture 1215475743" o:spid="_x0000_s1028" type="#_x0000_t75" alt="&quot;&quot;" style="position:absolute;left:9144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">
                  <v:imagedata r:id="rId44" o:title=""/>
                </v:shape>
              </v:group>
            </w:pict>
          </mc:Fallback>
        </mc:AlternateContent>
      </w:r>
    </w:p>
    <w:p w14:paraId="39B82D16" w14:textId="35044ED5" w:rsidR="004B0CB5" w:rsidRDefault="004B0CB5" w:rsidP="00B048CE">
      <w:pPr>
        <w:rPr>
          <w:lang w:eastAsia="en-NZ"/>
        </w:rPr>
      </w:pPr>
      <w:r>
        <w:rPr>
          <w:lang w:eastAsia="en-NZ"/>
        </w:rPr>
        <w:t xml:space="preserve">These changes will start on 1 July 2026. </w:t>
      </w:r>
    </w:p>
    <w:p w14:paraId="5C4ED8DF" w14:textId="6F45392F" w:rsidR="00773EF2" w:rsidRDefault="00773EF2" w:rsidP="00B048CE">
      <w:pPr>
        <w:rPr>
          <w:lang w:val="en-NZ" w:eastAsia="en-NZ"/>
        </w:rPr>
      </w:pPr>
    </w:p>
    <w:p w14:paraId="427FF5D3" w14:textId="139EFE80" w:rsidR="004B0CB5" w:rsidRDefault="004B0CB5" w:rsidP="00B048CE">
      <w:pPr>
        <w:rPr>
          <w:lang w:val="en-NZ" w:eastAsia="en-NZ"/>
        </w:rPr>
      </w:pPr>
    </w:p>
    <w:p w14:paraId="0F6F516E" w14:textId="5B64C6CF" w:rsidR="004B0CB5" w:rsidRDefault="00295330" w:rsidP="00295330">
      <w:pPr>
        <w:rPr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900928" behindDoc="0" locked="0" layoutInCell="1" allowOverlap="1" wp14:anchorId="689EC7FF" wp14:editId="22AF8E2E">
            <wp:simplePos x="0" y="0"/>
            <wp:positionH relativeFrom="column">
              <wp:posOffset>-241300</wp:posOffset>
            </wp:positionH>
            <wp:positionV relativeFrom="paragraph">
              <wp:posOffset>-342899</wp:posOffset>
            </wp:positionV>
            <wp:extent cx="1778186" cy="1257300"/>
            <wp:effectExtent l="0" t="0" r="0" b="0"/>
            <wp:wrapNone/>
            <wp:docPr id="1215475746" name="Picture 12154757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46" name="New Zealand NZ money notes dollars cash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014" cy="1262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0CB5">
        <w:rPr>
          <w:lang w:val="en-NZ" w:eastAsia="en-NZ"/>
        </w:rPr>
        <w:t xml:space="preserve">The Total Mobility scheme also has a </w:t>
      </w:r>
      <w:r w:rsidR="004B0CB5" w:rsidRPr="00295330">
        <w:rPr>
          <w:b/>
          <w:bCs/>
          <w:lang w:val="en-NZ" w:eastAsia="en-NZ"/>
        </w:rPr>
        <w:t>fare cap</w:t>
      </w:r>
      <w:r w:rsidR="004B0CB5">
        <w:rPr>
          <w:lang w:val="en-NZ" w:eastAsia="en-NZ"/>
        </w:rPr>
        <w:t>.</w:t>
      </w:r>
    </w:p>
    <w:p w14:paraId="0DA568A8" w14:textId="179D8D60" w:rsidR="004B0CB5" w:rsidRDefault="004B0CB5" w:rsidP="00295330">
      <w:pPr>
        <w:rPr>
          <w:lang w:val="en-NZ" w:eastAsia="en-NZ"/>
        </w:rPr>
      </w:pPr>
    </w:p>
    <w:p w14:paraId="4AD9BFBE" w14:textId="54E15577" w:rsidR="00B048CE" w:rsidRDefault="00632C9C" w:rsidP="00295330">
      <w:pPr>
        <w:rPr>
          <w:lang w:val="en-NZ"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1" locked="0" layoutInCell="1" allowOverlap="1" wp14:anchorId="06643490" wp14:editId="668AFFC3">
                <wp:simplePos x="0" y="0"/>
                <wp:positionH relativeFrom="margin">
                  <wp:posOffset>2133600</wp:posOffset>
                </wp:positionH>
                <wp:positionV relativeFrom="page">
                  <wp:posOffset>2190750</wp:posOffset>
                </wp:positionV>
                <wp:extent cx="3599815" cy="5473700"/>
                <wp:effectExtent l="0" t="0" r="635" b="0"/>
                <wp:wrapNone/>
                <wp:docPr id="15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5473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2ECFB2" id="Rectangle 1" o:spid="_x0000_s1026" alt="&quot;&quot;" style="position:absolute;margin-left:168pt;margin-top:172.5pt;width:283.45pt;height:431pt;z-index:-25147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" fillcolor="#bdd6ee [1304]" stroked="f" strokeweight="1pt">
                <w10:wrap anchorx="margin" anchory="page"/>
              </v:rect>
            </w:pict>
          </mc:Fallback>
        </mc:AlternateContent>
      </w:r>
      <w:r w:rsidR="00295330">
        <w:rPr>
          <w:noProof/>
          <w:lang w:val="en-NZ" w:eastAsia="en-NZ"/>
        </w:rPr>
        <w:drawing>
          <wp:anchor distT="0" distB="0" distL="114300" distR="114300" simplePos="0" relativeHeight="251901952" behindDoc="0" locked="0" layoutInCell="1" allowOverlap="1" wp14:anchorId="0C7D4CF5" wp14:editId="43EE4531">
            <wp:simplePos x="0" y="0"/>
            <wp:positionH relativeFrom="column">
              <wp:posOffset>6350</wp:posOffset>
            </wp:positionH>
            <wp:positionV relativeFrom="paragraph">
              <wp:posOffset>224790</wp:posOffset>
            </wp:positionV>
            <wp:extent cx="1143000" cy="1143000"/>
            <wp:effectExtent l="0" t="0" r="0" b="0"/>
            <wp:wrapNone/>
            <wp:docPr id="1215475747" name="Picture 12154757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47" name="Contactless payments eftpos credit card swipe paywave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0FA3A8" w14:textId="4CD90D3C" w:rsidR="00B048CE" w:rsidRDefault="004B0CB5" w:rsidP="00295330">
      <w:pPr>
        <w:rPr>
          <w:lang w:val="en-NZ" w:eastAsia="en-NZ"/>
        </w:rPr>
      </w:pPr>
      <w:r>
        <w:rPr>
          <w:lang w:val="en-NZ" w:eastAsia="en-NZ"/>
        </w:rPr>
        <w:t xml:space="preserve">A </w:t>
      </w:r>
      <w:r w:rsidRPr="00295330">
        <w:rPr>
          <w:b/>
          <w:bCs/>
          <w:lang w:val="en-NZ" w:eastAsia="en-NZ"/>
        </w:rPr>
        <w:t>fare cap</w:t>
      </w:r>
      <w:r w:rsidR="00B048CE">
        <w:rPr>
          <w:lang w:val="en-NZ" w:eastAsia="en-NZ"/>
        </w:rPr>
        <w:t xml:space="preserve"> is the highest amount of money the Total Mobility scheme </w:t>
      </w:r>
      <w:r w:rsidR="009C0590">
        <w:rPr>
          <w:lang w:val="en-NZ" w:eastAsia="en-NZ"/>
        </w:rPr>
        <w:br/>
      </w:r>
      <w:r w:rsidR="00AF2256">
        <w:rPr>
          <w:lang w:val="en-NZ" w:eastAsia="en-NZ"/>
        </w:rPr>
        <w:t>will pay part of for each trip</w:t>
      </w:r>
      <w:r w:rsidR="00B048CE">
        <w:rPr>
          <w:lang w:val="en-NZ" w:eastAsia="en-NZ"/>
        </w:rPr>
        <w:t>.</w:t>
      </w:r>
      <w:r w:rsidR="009C0590" w:rsidRPr="009C0590">
        <w:rPr>
          <w:noProof/>
        </w:rPr>
        <w:t xml:space="preserve"> </w:t>
      </w:r>
    </w:p>
    <w:p w14:paraId="541B3576" w14:textId="63CBFEF7" w:rsidR="00CC7CDE" w:rsidRDefault="00CC7CDE" w:rsidP="000B40EA">
      <w:pPr>
        <w:rPr>
          <w:lang w:val="en-NZ" w:eastAsia="en-NZ"/>
        </w:rPr>
      </w:pPr>
    </w:p>
    <w:p w14:paraId="2831F353" w14:textId="6268430E" w:rsidR="00CC7CDE" w:rsidRDefault="00CC7CDE" w:rsidP="000B40EA">
      <w:pPr>
        <w:rPr>
          <w:lang w:val="en-NZ" w:eastAsia="en-NZ"/>
        </w:rPr>
      </w:pPr>
    </w:p>
    <w:p w14:paraId="5424ADF7" w14:textId="22ABD245" w:rsidR="00B048CE" w:rsidRDefault="000359B0" w:rsidP="000B40EA">
      <w:pPr>
        <w:pStyle w:val="BodyText"/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04000" behindDoc="0" locked="0" layoutInCell="1" allowOverlap="1" wp14:anchorId="054B4281" wp14:editId="26E13168">
            <wp:simplePos x="0" y="0"/>
            <wp:positionH relativeFrom="column">
              <wp:posOffset>1270</wp:posOffset>
            </wp:positionH>
            <wp:positionV relativeFrom="paragraph">
              <wp:posOffset>160020</wp:posOffset>
            </wp:positionV>
            <wp:extent cx="1600200" cy="998220"/>
            <wp:effectExtent l="0" t="0" r="0" b="0"/>
            <wp:wrapNone/>
            <wp:docPr id="1215475748" name="Picture 12154757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arliament Government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48CE">
        <w:rPr>
          <w:lang w:val="en-NZ" w:eastAsia="en-NZ"/>
        </w:rPr>
        <w:t xml:space="preserve">For example if the fare cap is </w:t>
      </w:r>
      <w:r>
        <w:rPr>
          <w:lang w:val="en-NZ" w:eastAsia="en-NZ"/>
        </w:rPr>
        <w:br/>
      </w:r>
      <w:r w:rsidR="00AF2256">
        <w:rPr>
          <w:lang w:val="en-NZ" w:eastAsia="en-NZ"/>
        </w:rPr>
        <w:t>25</w:t>
      </w:r>
      <w:r w:rsidR="00B048CE">
        <w:rPr>
          <w:lang w:val="en-NZ" w:eastAsia="en-NZ"/>
        </w:rPr>
        <w:t xml:space="preserve"> dollars the</w:t>
      </w:r>
      <w:r w:rsidR="000B40EA">
        <w:rPr>
          <w:lang w:val="en-NZ" w:eastAsia="en-NZ"/>
        </w:rPr>
        <w:t xml:space="preserve"> </w:t>
      </w:r>
      <w:r w:rsidR="00B048CE">
        <w:rPr>
          <w:lang w:eastAsia="en-NZ"/>
        </w:rPr>
        <w:t>Government will pay</w:t>
      </w:r>
      <w:r w:rsidR="000B40EA">
        <w:rPr>
          <w:lang w:eastAsia="en-NZ"/>
        </w:rPr>
        <w:t xml:space="preserve"> part of every dollar </w:t>
      </w:r>
      <w:r w:rsidR="00AF2256">
        <w:rPr>
          <w:lang w:eastAsia="en-NZ"/>
        </w:rPr>
        <w:t>for the first</w:t>
      </w:r>
      <w:r w:rsidR="000B40EA">
        <w:rPr>
          <w:lang w:eastAsia="en-NZ"/>
        </w:rPr>
        <w:t xml:space="preserve"> </w:t>
      </w:r>
      <w:r w:rsidR="00AF2256">
        <w:rPr>
          <w:lang w:eastAsia="en-NZ"/>
        </w:rPr>
        <w:t>25</w:t>
      </w:r>
      <w:r w:rsidR="000B40EA">
        <w:rPr>
          <w:lang w:eastAsia="en-NZ"/>
        </w:rPr>
        <w:t xml:space="preserve"> dollars.</w:t>
      </w:r>
    </w:p>
    <w:p w14:paraId="3AB76CA5" w14:textId="77777777" w:rsidR="000359B0" w:rsidRDefault="000359B0" w:rsidP="000B40EA">
      <w:pPr>
        <w:rPr>
          <w:lang w:eastAsia="en-NZ"/>
        </w:rPr>
      </w:pPr>
    </w:p>
    <w:p w14:paraId="3A58B39A" w14:textId="0064EBD1" w:rsidR="000B40EA" w:rsidRDefault="000359B0" w:rsidP="000B40E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05024" behindDoc="0" locked="0" layoutInCell="1" allowOverlap="1" wp14:anchorId="1DA81705" wp14:editId="28313CFF">
            <wp:simplePos x="0" y="0"/>
            <wp:positionH relativeFrom="column">
              <wp:posOffset>6350</wp:posOffset>
            </wp:positionH>
            <wp:positionV relativeFrom="paragraph">
              <wp:posOffset>161290</wp:posOffset>
            </wp:positionV>
            <wp:extent cx="1613928" cy="1485864"/>
            <wp:effectExtent l="0" t="0" r="5715" b="635"/>
            <wp:wrapNone/>
            <wp:docPr id="1215475749" name="Picture 12154757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49" name="van vehicle taxi mobility transport wheelchair lift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13928" cy="14858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D60CB" w14:textId="5E96D210" w:rsidR="000B40EA" w:rsidRDefault="000B40EA" w:rsidP="000B40EA">
      <w:pPr>
        <w:rPr>
          <w:lang w:eastAsia="en-NZ"/>
        </w:rPr>
      </w:pPr>
      <w:r>
        <w:rPr>
          <w:lang w:eastAsia="en-NZ"/>
        </w:rPr>
        <w:t xml:space="preserve">If the trip costs more than </w:t>
      </w:r>
      <w:r w:rsidR="000359B0">
        <w:rPr>
          <w:lang w:eastAsia="en-NZ"/>
        </w:rPr>
        <w:br/>
      </w:r>
      <w:r w:rsidR="00AF2256">
        <w:rPr>
          <w:lang w:eastAsia="en-NZ"/>
        </w:rPr>
        <w:t>25</w:t>
      </w:r>
      <w:r>
        <w:rPr>
          <w:lang w:eastAsia="en-NZ"/>
        </w:rPr>
        <w:t xml:space="preserve"> dollars the Total Mobility user will have to pay the full cost of every dollar over </w:t>
      </w:r>
      <w:r w:rsidR="00AF2256">
        <w:rPr>
          <w:lang w:eastAsia="en-NZ"/>
        </w:rPr>
        <w:t>25</w:t>
      </w:r>
      <w:r>
        <w:rPr>
          <w:lang w:eastAsia="en-NZ"/>
        </w:rPr>
        <w:t xml:space="preserve"> dollars. </w:t>
      </w:r>
    </w:p>
    <w:p w14:paraId="17DCC63B" w14:textId="7DF4CD27" w:rsidR="00B048CE" w:rsidRDefault="00B048CE" w:rsidP="000359B0">
      <w:pPr>
        <w:rPr>
          <w:lang w:eastAsia="en-NZ"/>
        </w:rPr>
      </w:pPr>
    </w:p>
    <w:p w14:paraId="336F562B" w14:textId="77777777" w:rsidR="000B40EA" w:rsidRDefault="000B40EA" w:rsidP="000359B0">
      <w:pPr>
        <w:rPr>
          <w:lang w:eastAsia="en-NZ"/>
        </w:rPr>
      </w:pPr>
    </w:p>
    <w:p w14:paraId="6959E366" w14:textId="285CBA68" w:rsidR="00CC7CDE" w:rsidRDefault="00881C9F" w:rsidP="000B40EA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06048" behindDoc="0" locked="0" layoutInCell="1" allowOverlap="1" wp14:anchorId="751CD58E" wp14:editId="03FDD0CA">
            <wp:simplePos x="0" y="0"/>
            <wp:positionH relativeFrom="column">
              <wp:posOffset>0</wp:posOffset>
            </wp:positionH>
            <wp:positionV relativeFrom="paragraph">
              <wp:posOffset>-342900</wp:posOffset>
            </wp:positionV>
            <wp:extent cx="1371599" cy="1155573"/>
            <wp:effectExtent l="0" t="0" r="635" b="6985"/>
            <wp:wrapNone/>
            <wp:docPr id="1215475751" name="Picture 12154757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51" name="Bills pay accounts budget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371599" cy="1155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48CE">
        <w:rPr>
          <w:lang w:eastAsia="en-NZ"/>
        </w:rPr>
        <w:t>Each part of Aotearoa New Zealand has a different fare cap.</w:t>
      </w:r>
    </w:p>
    <w:p w14:paraId="3748DD16" w14:textId="670AD17D" w:rsidR="000B40EA" w:rsidRDefault="000B40EA" w:rsidP="00B048CE">
      <w:pPr>
        <w:rPr>
          <w:lang w:eastAsia="en-NZ"/>
        </w:rPr>
      </w:pPr>
    </w:p>
    <w:p w14:paraId="2513A7CA" w14:textId="77777777" w:rsidR="000B40EA" w:rsidRDefault="000B40EA" w:rsidP="00B048CE">
      <w:pPr>
        <w:rPr>
          <w:lang w:eastAsia="en-NZ"/>
        </w:rPr>
      </w:pPr>
    </w:p>
    <w:p w14:paraId="34506F32" w14:textId="41C14A97" w:rsidR="00B048CE" w:rsidRDefault="000B40EA" w:rsidP="00B048CE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07072" behindDoc="0" locked="0" layoutInCell="1" allowOverlap="1" wp14:anchorId="07051A4B" wp14:editId="3B3F9A2B">
            <wp:simplePos x="0" y="0"/>
            <wp:positionH relativeFrom="column">
              <wp:posOffset>0</wp:posOffset>
            </wp:positionH>
            <wp:positionV relativeFrom="paragraph">
              <wp:posOffset>-230505</wp:posOffset>
            </wp:positionV>
            <wp:extent cx="1257300" cy="1257300"/>
            <wp:effectExtent l="0" t="0" r="0" b="0"/>
            <wp:wrapNone/>
            <wp:docPr id="1215475752" name="Picture 12154757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52" name="here location down arrow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48CE">
        <w:rPr>
          <w:lang w:eastAsia="en-NZ"/>
        </w:rPr>
        <w:t xml:space="preserve">The Government wants to make all of the fare caps lower. </w:t>
      </w:r>
    </w:p>
    <w:p w14:paraId="179FD861" w14:textId="7F84A47D" w:rsidR="00B048CE" w:rsidRPr="002F49AF" w:rsidRDefault="00B048CE" w:rsidP="00B048CE">
      <w:pPr>
        <w:rPr>
          <w:sz w:val="24"/>
          <w:szCs w:val="16"/>
          <w:lang w:eastAsia="en-NZ"/>
        </w:rPr>
      </w:pPr>
    </w:p>
    <w:p w14:paraId="5F933392" w14:textId="1BE98393" w:rsidR="00B048CE" w:rsidRDefault="00881C9F" w:rsidP="00B048CE">
      <w:pPr>
        <w:rPr>
          <w:lang w:eastAsia="en-NZ"/>
        </w:rPr>
      </w:pPr>
      <w:r w:rsidRPr="002F49AF">
        <w:rPr>
          <w:noProof/>
          <w:sz w:val="24"/>
          <w:szCs w:val="16"/>
          <w:lang w:eastAsia="en-NZ"/>
        </w:rPr>
        <w:drawing>
          <wp:anchor distT="0" distB="0" distL="114300" distR="114300" simplePos="0" relativeHeight="251908096" behindDoc="0" locked="0" layoutInCell="1" allowOverlap="1" wp14:anchorId="456BFC4B" wp14:editId="120A33B9">
            <wp:simplePos x="0" y="0"/>
            <wp:positionH relativeFrom="column">
              <wp:posOffset>0</wp:posOffset>
            </wp:positionH>
            <wp:positionV relativeFrom="paragraph">
              <wp:posOffset>270510</wp:posOffset>
            </wp:positionV>
            <wp:extent cx="1485900" cy="1485900"/>
            <wp:effectExtent l="0" t="0" r="0" b="0"/>
            <wp:wrapNone/>
            <wp:docPr id="1215475753" name="Picture 12154757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53" name="Moneybags Dollars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DA5E4" w14:textId="7DAE9058" w:rsidR="00B048CE" w:rsidRDefault="00B048CE" w:rsidP="00B048CE">
      <w:pPr>
        <w:rPr>
          <w:lang w:eastAsia="en-NZ"/>
        </w:rPr>
      </w:pPr>
      <w:r>
        <w:rPr>
          <w:lang w:eastAsia="en-NZ"/>
        </w:rPr>
        <w:t xml:space="preserve">The Government is going to give </w:t>
      </w:r>
      <w:r w:rsidRPr="00680504">
        <w:rPr>
          <w:lang w:eastAsia="en-NZ"/>
        </w:rPr>
        <w:t>public transport authorities</w:t>
      </w:r>
      <w:r>
        <w:rPr>
          <w:lang w:eastAsia="en-NZ"/>
        </w:rPr>
        <w:t xml:space="preserve"> some more money so they can keep paying for the Total Mobility scheme.</w:t>
      </w:r>
    </w:p>
    <w:p w14:paraId="693A8A0F" w14:textId="663FDC6E" w:rsidR="00B048CE" w:rsidRPr="002F49AF" w:rsidRDefault="00B048CE" w:rsidP="00680504">
      <w:pPr>
        <w:rPr>
          <w:lang w:eastAsia="en-NZ"/>
        </w:rPr>
      </w:pPr>
    </w:p>
    <w:p w14:paraId="3AF85B20" w14:textId="64CCBB6E" w:rsidR="00B048CE" w:rsidRPr="002F49AF" w:rsidRDefault="00B048CE" w:rsidP="00680504">
      <w:pPr>
        <w:rPr>
          <w:lang w:eastAsia="en-NZ"/>
        </w:rPr>
      </w:pPr>
    </w:p>
    <w:p w14:paraId="0BB311D9" w14:textId="6EBDA06D" w:rsidR="002C40C3" w:rsidRDefault="005A0557" w:rsidP="002F49AF">
      <w:pPr>
        <w:rPr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13216" behindDoc="0" locked="0" layoutInCell="1" allowOverlap="1" wp14:anchorId="574A9E53" wp14:editId="2C6EFA5A">
            <wp:simplePos x="0" y="0"/>
            <wp:positionH relativeFrom="column">
              <wp:posOffset>537</wp:posOffset>
            </wp:positionH>
            <wp:positionV relativeFrom="paragraph">
              <wp:posOffset>186055</wp:posOffset>
            </wp:positionV>
            <wp:extent cx="1485900" cy="938869"/>
            <wp:effectExtent l="19050" t="19050" r="19050" b="13970"/>
            <wp:wrapNone/>
            <wp:docPr id="1215475756" name="Picture 12154757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otal Mobility Card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93886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48CE">
        <w:rPr>
          <w:lang w:eastAsia="en-NZ"/>
        </w:rPr>
        <w:t>The extra money for public transport authorities will come from money the Government already spends on the Total Mobility scheme.</w:t>
      </w:r>
      <w:r w:rsidR="002C40C3">
        <w:rPr>
          <w:lang w:eastAsia="en-NZ"/>
        </w:rPr>
        <w:br w:type="page"/>
      </w:r>
    </w:p>
    <w:p w14:paraId="464E3317" w14:textId="26AAC76A" w:rsidR="002C40C3" w:rsidRDefault="002C40C3" w:rsidP="002C40C3">
      <w:pPr>
        <w:pStyle w:val="Heading1"/>
        <w:rPr>
          <w:lang w:eastAsia="en-NZ"/>
        </w:rPr>
      </w:pPr>
      <w:r>
        <w:rPr>
          <w:lang w:eastAsia="en-NZ"/>
        </w:rPr>
        <w:lastRenderedPageBreak/>
        <w:t>Public consultation</w:t>
      </w:r>
    </w:p>
    <w:p w14:paraId="00B10614" w14:textId="53B1FD05" w:rsidR="002C40C3" w:rsidRDefault="002C40C3" w:rsidP="002C40C3">
      <w:pPr>
        <w:rPr>
          <w:lang w:eastAsia="en-NZ"/>
        </w:rPr>
      </w:pPr>
    </w:p>
    <w:p w14:paraId="6B7B0C58" w14:textId="6E448547" w:rsidR="002C40C3" w:rsidRDefault="00C415A1" w:rsidP="002C40C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14240" behindDoc="0" locked="0" layoutInCell="1" allowOverlap="1" wp14:anchorId="769AE579" wp14:editId="388726BD">
            <wp:simplePos x="0" y="0"/>
            <wp:positionH relativeFrom="column">
              <wp:posOffset>0</wp:posOffset>
            </wp:positionH>
            <wp:positionV relativeFrom="paragraph">
              <wp:posOffset>88265</wp:posOffset>
            </wp:positionV>
            <wp:extent cx="1295400" cy="1295400"/>
            <wp:effectExtent l="0" t="0" r="0" b="0"/>
            <wp:wrapNone/>
            <wp:docPr id="1215475757" name="Picture 12154757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57" name="Idea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9D036D" w14:textId="11E09EF8" w:rsidR="002C40C3" w:rsidRDefault="002C40C3" w:rsidP="002C40C3">
      <w:pPr>
        <w:rPr>
          <w:lang w:eastAsia="en-NZ"/>
        </w:rPr>
      </w:pPr>
      <w:r>
        <w:rPr>
          <w:lang w:eastAsia="en-NZ"/>
        </w:rPr>
        <w:t>The Government has some other ideas about how to make the Total Mobility scheme better.</w:t>
      </w:r>
    </w:p>
    <w:p w14:paraId="26F2B410" w14:textId="2824F64B" w:rsidR="002C40C3" w:rsidRDefault="002C40C3" w:rsidP="002C40C3">
      <w:pPr>
        <w:rPr>
          <w:lang w:eastAsia="en-NZ"/>
        </w:rPr>
      </w:pPr>
    </w:p>
    <w:p w14:paraId="3F4CB412" w14:textId="2D096487" w:rsidR="002C40C3" w:rsidRDefault="00C415A1" w:rsidP="002C40C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15264" behindDoc="0" locked="0" layoutInCell="1" allowOverlap="1" wp14:anchorId="10B153CB" wp14:editId="33E5E48C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1212850" cy="1212850"/>
            <wp:effectExtent l="0" t="0" r="6350" b="0"/>
            <wp:wrapNone/>
            <wp:docPr id="1215475758" name="Picture 12154757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58" name="Feedback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12850" cy="121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C0EC46" w14:textId="7F83E3E4" w:rsidR="002C40C3" w:rsidRDefault="00304E68" w:rsidP="002C40C3">
      <w:pPr>
        <w:rPr>
          <w:lang w:eastAsia="en-NZ"/>
        </w:rPr>
      </w:pPr>
      <w:r>
        <w:rPr>
          <w:lang w:eastAsia="en-NZ"/>
        </w:rPr>
        <w:t>It is</w:t>
      </w:r>
      <w:r w:rsidR="002C40C3">
        <w:rPr>
          <w:lang w:eastAsia="en-NZ"/>
        </w:rPr>
        <w:t xml:space="preserve"> doing a </w:t>
      </w:r>
      <w:r w:rsidR="002C40C3">
        <w:rPr>
          <w:b/>
          <w:bCs/>
          <w:lang w:eastAsia="en-NZ"/>
        </w:rPr>
        <w:t>public consultation</w:t>
      </w:r>
      <w:r w:rsidR="002C40C3">
        <w:rPr>
          <w:lang w:eastAsia="en-NZ"/>
        </w:rPr>
        <w:t xml:space="preserve"> on these ideas.</w:t>
      </w:r>
    </w:p>
    <w:p w14:paraId="4AACA1E7" w14:textId="383EBD23" w:rsidR="002C40C3" w:rsidRDefault="002C40C3" w:rsidP="002C40C3">
      <w:pPr>
        <w:rPr>
          <w:lang w:eastAsia="en-NZ"/>
        </w:rPr>
      </w:pPr>
    </w:p>
    <w:p w14:paraId="39E12F01" w14:textId="20D12DEC" w:rsidR="002C40C3" w:rsidRDefault="005A0557" w:rsidP="002C40C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16288" behindDoc="0" locked="0" layoutInCell="1" allowOverlap="1" wp14:anchorId="6AEA30EF" wp14:editId="157D9811">
            <wp:simplePos x="0" y="0"/>
            <wp:positionH relativeFrom="column">
              <wp:posOffset>6350</wp:posOffset>
            </wp:positionH>
            <wp:positionV relativeFrom="paragraph">
              <wp:posOffset>153670</wp:posOffset>
            </wp:positionV>
            <wp:extent cx="1257300" cy="1257300"/>
            <wp:effectExtent l="0" t="0" r="0" b="0"/>
            <wp:wrapNone/>
            <wp:docPr id="1215475759" name="Picture 12154757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59" name="questionnaire feedback survey 2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590">
        <w:rPr>
          <w:noProof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5B05DBBD" wp14:editId="7D82BAFF">
                <wp:simplePos x="0" y="0"/>
                <wp:positionH relativeFrom="margin">
                  <wp:align>right</wp:align>
                </wp:positionH>
                <wp:positionV relativeFrom="page">
                  <wp:posOffset>5327650</wp:posOffset>
                </wp:positionV>
                <wp:extent cx="3599815" cy="1168400"/>
                <wp:effectExtent l="0" t="0" r="635" b="0"/>
                <wp:wrapNone/>
                <wp:docPr id="1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68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D5D29E" id="Rectangle 1" o:spid="_x0000_s1026" alt="&quot;&quot;" style="position:absolute;margin-left:232.25pt;margin-top:419.5pt;width:283.45pt;height:92pt;z-index:-251467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" fillcolor="#bdd6ee [1304]" stroked="f" strokeweight="1pt">
                <w10:wrap anchorx="margin" anchory="page"/>
              </v:rect>
            </w:pict>
          </mc:Fallback>
        </mc:AlternateContent>
      </w:r>
    </w:p>
    <w:p w14:paraId="1D79F8A5" w14:textId="2EE4F67F" w:rsidR="002C40C3" w:rsidRDefault="002C40C3" w:rsidP="002C40C3">
      <w:pPr>
        <w:rPr>
          <w:lang w:eastAsia="en-NZ"/>
        </w:rPr>
      </w:pPr>
      <w:r>
        <w:rPr>
          <w:lang w:eastAsia="en-NZ"/>
        </w:rPr>
        <w:t xml:space="preserve">A </w:t>
      </w:r>
      <w:r>
        <w:rPr>
          <w:b/>
          <w:bCs/>
          <w:lang w:eastAsia="en-NZ"/>
        </w:rPr>
        <w:t>public consultation</w:t>
      </w:r>
      <w:r>
        <w:rPr>
          <w:lang w:eastAsia="en-NZ"/>
        </w:rPr>
        <w:t xml:space="preserve"> is when the Government asks people what they think about an idea.</w:t>
      </w:r>
    </w:p>
    <w:p w14:paraId="0675AF28" w14:textId="339DAC88" w:rsidR="002C40C3" w:rsidRDefault="002C40C3" w:rsidP="002C40C3">
      <w:pPr>
        <w:rPr>
          <w:lang w:eastAsia="en-NZ"/>
        </w:rPr>
      </w:pPr>
    </w:p>
    <w:p w14:paraId="054C0B8B" w14:textId="42F099E0" w:rsidR="002C40C3" w:rsidRDefault="000359B0" w:rsidP="002C40C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17312" behindDoc="0" locked="0" layoutInCell="1" allowOverlap="1" wp14:anchorId="4C754A9E" wp14:editId="0E3F896A">
            <wp:simplePos x="0" y="0"/>
            <wp:positionH relativeFrom="column">
              <wp:posOffset>19050</wp:posOffset>
            </wp:positionH>
            <wp:positionV relativeFrom="paragraph">
              <wp:posOffset>26670</wp:posOffset>
            </wp:positionV>
            <wp:extent cx="1136650" cy="1283037"/>
            <wp:effectExtent l="0" t="0" r="6350" b="0"/>
            <wp:wrapNone/>
            <wp:docPr id="1215475760" name="Picture 12154757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60" name="feedback good bad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283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5A04F" w14:textId="6DC2E65F" w:rsidR="002C40C3" w:rsidRDefault="002C40C3" w:rsidP="002C40C3">
      <w:pPr>
        <w:rPr>
          <w:lang w:eastAsia="en-NZ"/>
        </w:rPr>
      </w:pPr>
      <w:r>
        <w:rPr>
          <w:lang w:eastAsia="en-NZ"/>
        </w:rPr>
        <w:t>You can have your say as part of the public consultation now.</w:t>
      </w:r>
    </w:p>
    <w:p w14:paraId="20F6287E" w14:textId="524D200D" w:rsidR="002C40C3" w:rsidRDefault="002C40C3" w:rsidP="002C40C3">
      <w:pPr>
        <w:rPr>
          <w:lang w:eastAsia="en-NZ"/>
        </w:rPr>
      </w:pPr>
    </w:p>
    <w:p w14:paraId="1FB95587" w14:textId="73D3751A" w:rsidR="002C40C3" w:rsidRDefault="008A3604" w:rsidP="002C40C3">
      <w:pPr>
        <w:rPr>
          <w:lang w:eastAsia="en-NZ"/>
        </w:rPr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37569122" wp14:editId="692EAA7C">
                <wp:simplePos x="0" y="0"/>
                <wp:positionH relativeFrom="column">
                  <wp:posOffset>-121024</wp:posOffset>
                </wp:positionH>
                <wp:positionV relativeFrom="paragraph">
                  <wp:posOffset>228600</wp:posOffset>
                </wp:positionV>
                <wp:extent cx="1708150" cy="800100"/>
                <wp:effectExtent l="0" t="0" r="6350" b="0"/>
                <wp:wrapNone/>
                <wp:docPr id="1215475761" name="Group 12154757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8150" cy="800100"/>
                          <a:chOff x="0" y="0"/>
                          <a:chExt cx="1708150" cy="800100"/>
                        </a:xfrm>
                      </wpg:grpSpPr>
                      <pic:pic xmlns:pic="http://schemas.openxmlformats.org/drawingml/2006/picture">
                        <pic:nvPicPr>
                          <pic:cNvPr id="1215475762" name="Picture 12154757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475763" name="Picture 121547576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805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48B1DBD" id="Group 1215475761" o:spid="_x0000_s1026" alt="&quot;&quot;" style="position:absolute;margin-left:-9.55pt;margin-top:18pt;width:134.5pt;height:63pt;z-index:251985920;mso-width-relative:margin" coordsize="17081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">
                <v:shape id="Picture 1215475762" o:spid="_x0000_s1027" type="#_x0000_t75" alt="&quot;&quot;" style="position:absolute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">
                  <v:imagedata r:id="rId55" o:title=""/>
                </v:shape>
                <v:shape id="Picture 1215475763" o:spid="_x0000_s1028" type="#_x0000_t75" alt="&quot;&quot;" style="position:absolute;left:9080;width:8001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">
                  <v:imagedata r:id="rId44" o:title=""/>
                </v:shape>
              </v:group>
            </w:pict>
          </mc:Fallback>
        </mc:AlternateContent>
      </w:r>
      <w:r w:rsidR="000359B0">
        <w:rPr>
          <w:noProof/>
        </w:rPr>
        <mc:AlternateContent>
          <mc:Choice Requires="wps">
            <w:drawing>
              <wp:anchor distT="0" distB="0" distL="114300" distR="114300" simplePos="0" relativeHeight="251959296" behindDoc="1" locked="0" layoutInCell="1" allowOverlap="1" wp14:anchorId="4154168F" wp14:editId="1830BE07">
                <wp:simplePos x="0" y="0"/>
                <wp:positionH relativeFrom="margin">
                  <wp:align>right</wp:align>
                </wp:positionH>
                <wp:positionV relativeFrom="page">
                  <wp:posOffset>8477250</wp:posOffset>
                </wp:positionV>
                <wp:extent cx="3599815" cy="831850"/>
                <wp:effectExtent l="0" t="0" r="635" b="6350"/>
                <wp:wrapNone/>
                <wp:docPr id="196013939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318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B9AB33" id="Rectangle 1" o:spid="_x0000_s1026" alt="&quot;&quot;" style="position:absolute;margin-left:232.25pt;margin-top:667.5pt;width:283.45pt;height:65.5pt;z-index:-251357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" fillcolor="#ffe599 [1303]" stroked="f" strokeweight="1pt">
                <w10:wrap anchorx="margin" anchory="page"/>
              </v:rect>
            </w:pict>
          </mc:Fallback>
        </mc:AlternateContent>
      </w:r>
    </w:p>
    <w:p w14:paraId="056A1C8C" w14:textId="481EB9D6" w:rsidR="002C40C3" w:rsidRDefault="002C40C3" w:rsidP="002C40C3">
      <w:pPr>
        <w:rPr>
          <w:lang w:eastAsia="en-NZ"/>
        </w:rPr>
      </w:pPr>
      <w:r>
        <w:rPr>
          <w:lang w:eastAsia="en-NZ"/>
        </w:rPr>
        <w:t xml:space="preserve">You need to have your say before </w:t>
      </w:r>
      <w:r w:rsidR="000359B0">
        <w:rPr>
          <w:lang w:eastAsia="en-NZ"/>
        </w:rPr>
        <w:br/>
      </w:r>
      <w:r w:rsidRPr="000359B0">
        <w:rPr>
          <w:b/>
          <w:bCs/>
          <w:lang w:eastAsia="en-NZ"/>
        </w:rPr>
        <w:t>22 March 2026</w:t>
      </w:r>
      <w:r>
        <w:rPr>
          <w:lang w:eastAsia="en-NZ"/>
        </w:rPr>
        <w:t>.</w:t>
      </w:r>
      <w:r w:rsidR="000359B0" w:rsidRPr="000359B0">
        <w:rPr>
          <w:noProof/>
        </w:rPr>
        <w:t xml:space="preserve"> </w:t>
      </w:r>
    </w:p>
    <w:p w14:paraId="17AE74F7" w14:textId="1AC9E087" w:rsidR="002C40C3" w:rsidRDefault="002C40C3" w:rsidP="002C40C3">
      <w:pPr>
        <w:rPr>
          <w:lang w:eastAsia="en-NZ"/>
        </w:rPr>
      </w:pPr>
    </w:p>
    <w:p w14:paraId="4DB768BE" w14:textId="72761D2B" w:rsidR="002C40C3" w:rsidRDefault="005A0557" w:rsidP="002C40C3">
      <w:pPr>
        <w:rPr>
          <w:lang w:eastAsia="en-NZ"/>
        </w:rPr>
      </w:pPr>
      <w:r>
        <w:rPr>
          <w:b/>
          <w:bCs/>
          <w:noProof/>
          <w:lang w:eastAsia="en-NZ"/>
        </w:rPr>
        <w:lastRenderedPageBreak/>
        <w:drawing>
          <wp:anchor distT="0" distB="0" distL="114300" distR="114300" simplePos="0" relativeHeight="251921408" behindDoc="0" locked="0" layoutInCell="1" allowOverlap="1" wp14:anchorId="700557A1" wp14:editId="75AAD195">
            <wp:simplePos x="0" y="0"/>
            <wp:positionH relativeFrom="column">
              <wp:posOffset>666</wp:posOffset>
            </wp:positionH>
            <wp:positionV relativeFrom="paragraph">
              <wp:posOffset>-114300</wp:posOffset>
            </wp:positionV>
            <wp:extent cx="1600200" cy="1083761"/>
            <wp:effectExtent l="0" t="0" r="0" b="2540"/>
            <wp:wrapNone/>
            <wp:docPr id="1215475764" name="Picture 12154757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64" name="Computer support IT internet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83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0C3">
        <w:rPr>
          <w:lang w:eastAsia="en-NZ"/>
        </w:rPr>
        <w:t>You can have your say at:</w:t>
      </w:r>
    </w:p>
    <w:p w14:paraId="6C737E87" w14:textId="127D7820" w:rsidR="002C40C3" w:rsidRDefault="002C40C3" w:rsidP="002C40C3">
      <w:pPr>
        <w:rPr>
          <w:lang w:eastAsia="en-NZ"/>
        </w:rPr>
      </w:pPr>
    </w:p>
    <w:p w14:paraId="3D86C7C5" w14:textId="12593FDA" w:rsidR="002C40C3" w:rsidRPr="002C40C3" w:rsidRDefault="002C40C3" w:rsidP="002C40C3">
      <w:pPr>
        <w:rPr>
          <w:b/>
          <w:bCs/>
          <w:lang w:eastAsia="en-NZ"/>
        </w:rPr>
      </w:pPr>
      <w:hyperlink r:id="rId57" w:history="1">
        <w:r w:rsidRPr="002C40C3">
          <w:rPr>
            <w:rStyle w:val="Hyperlink"/>
            <w:b/>
            <w:bCs/>
            <w:color w:val="auto"/>
            <w:u w:val="none"/>
            <w:lang w:eastAsia="en-NZ"/>
          </w:rPr>
          <w:t>https://tinyurl.com/yehkjmnw</w:t>
        </w:r>
      </w:hyperlink>
    </w:p>
    <w:p w14:paraId="356DAAFD" w14:textId="05A387F1" w:rsidR="002C40C3" w:rsidRDefault="000359B0" w:rsidP="002C40C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61344" behindDoc="0" locked="0" layoutInCell="1" allowOverlap="1" wp14:anchorId="5F242674" wp14:editId="19F737EA">
            <wp:simplePos x="0" y="0"/>
            <wp:positionH relativeFrom="column">
              <wp:posOffset>228999</wp:posOffset>
            </wp:positionH>
            <wp:positionV relativeFrom="paragraph">
              <wp:posOffset>208280</wp:posOffset>
            </wp:positionV>
            <wp:extent cx="914400" cy="1171451"/>
            <wp:effectExtent l="0" t="0" r="0" b="0"/>
            <wp:wrapNone/>
            <wp:docPr id="1960139393" name="Picture 19601393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71" name="Not Easy Rea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171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26CF0B" w14:textId="16C18580" w:rsidR="002C40C3" w:rsidRDefault="002C40C3" w:rsidP="002C40C3">
      <w:pPr>
        <w:rPr>
          <w:lang w:eastAsia="en-NZ"/>
        </w:rPr>
      </w:pPr>
    </w:p>
    <w:p w14:paraId="0ABE7FC3" w14:textId="4D2120BC" w:rsidR="000359B0" w:rsidRDefault="000359B0" w:rsidP="002C40C3">
      <w:pPr>
        <w:rPr>
          <w:lang w:eastAsia="en-NZ"/>
        </w:rPr>
      </w:pPr>
      <w:r>
        <w:rPr>
          <w:lang w:eastAsia="en-NZ"/>
        </w:rPr>
        <w:t xml:space="preserve">This </w:t>
      </w:r>
      <w:r w:rsidR="00AF2256">
        <w:rPr>
          <w:lang w:eastAsia="en-NZ"/>
        </w:rPr>
        <w:t xml:space="preserve">website </w:t>
      </w:r>
      <w:r>
        <w:rPr>
          <w:lang w:eastAsia="en-NZ"/>
        </w:rPr>
        <w:t xml:space="preserve">is </w:t>
      </w:r>
      <w:r>
        <w:rPr>
          <w:b/>
          <w:bCs/>
          <w:lang w:eastAsia="en-NZ"/>
        </w:rPr>
        <w:t>not</w:t>
      </w:r>
      <w:r>
        <w:rPr>
          <w:lang w:eastAsia="en-NZ"/>
        </w:rPr>
        <w:t xml:space="preserve"> in Easy Read.</w:t>
      </w:r>
    </w:p>
    <w:p w14:paraId="43FA0904" w14:textId="71DB5046" w:rsidR="000359B0" w:rsidRDefault="000359B0" w:rsidP="002C40C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22432" behindDoc="0" locked="0" layoutInCell="1" allowOverlap="1" wp14:anchorId="1D53AE24" wp14:editId="35374467">
            <wp:simplePos x="0" y="0"/>
            <wp:positionH relativeFrom="column">
              <wp:posOffset>0</wp:posOffset>
            </wp:positionH>
            <wp:positionV relativeFrom="paragraph">
              <wp:posOffset>297180</wp:posOffset>
            </wp:positionV>
            <wp:extent cx="1371600" cy="1371600"/>
            <wp:effectExtent l="0" t="0" r="0" b="0"/>
            <wp:wrapNone/>
            <wp:docPr id="1215475765" name="Picture 12154757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65" name="Digital Easy Read laptop computer 2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17888C" w14:textId="760B70A2" w:rsidR="000359B0" w:rsidRPr="000359B0" w:rsidRDefault="000359B0" w:rsidP="002C40C3">
      <w:pPr>
        <w:rPr>
          <w:lang w:eastAsia="en-NZ"/>
        </w:rPr>
      </w:pPr>
    </w:p>
    <w:p w14:paraId="2E09883E" w14:textId="4EA5F769" w:rsidR="002C40C3" w:rsidRDefault="002C40C3" w:rsidP="002C40C3">
      <w:pPr>
        <w:rPr>
          <w:lang w:eastAsia="en-NZ"/>
        </w:rPr>
      </w:pPr>
      <w:r>
        <w:rPr>
          <w:lang w:eastAsia="en-NZ"/>
        </w:rPr>
        <w:t>This link also has more information about the public consultation.</w:t>
      </w:r>
    </w:p>
    <w:p w14:paraId="621C88E8" w14:textId="7BBD0BF6" w:rsidR="002C40C3" w:rsidRDefault="002C40C3" w:rsidP="002C40C3">
      <w:pPr>
        <w:rPr>
          <w:lang w:eastAsia="en-NZ"/>
        </w:rPr>
      </w:pPr>
    </w:p>
    <w:p w14:paraId="1E80DAD9" w14:textId="291967E7" w:rsidR="002C40C3" w:rsidRDefault="00C415A1" w:rsidP="002C40C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23456" behindDoc="0" locked="0" layoutInCell="1" allowOverlap="1" wp14:anchorId="7B37811E" wp14:editId="24480640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1371600" cy="1371600"/>
            <wp:effectExtent l="0" t="0" r="0" b="0"/>
            <wp:wrapNone/>
            <wp:docPr id="1215475766" name="Picture 12154757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66" name="Braille read blind letters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740205" w14:textId="247EBEE5" w:rsidR="002C40C3" w:rsidRDefault="002C40C3" w:rsidP="002C40C3">
      <w:pPr>
        <w:rPr>
          <w:lang w:eastAsia="en-NZ"/>
        </w:rPr>
      </w:pPr>
      <w:r>
        <w:rPr>
          <w:lang w:eastAsia="en-NZ"/>
        </w:rPr>
        <w:t>There will be information about the public consultation in:</w:t>
      </w:r>
    </w:p>
    <w:p w14:paraId="2DFB1B39" w14:textId="58183AC3" w:rsidR="002C40C3" w:rsidRDefault="002C40C3" w:rsidP="002C40C3">
      <w:pPr>
        <w:pStyle w:val="Listtoplevel"/>
        <w:rPr>
          <w:lang w:eastAsia="en-NZ"/>
        </w:rPr>
      </w:pPr>
      <w:r>
        <w:rPr>
          <w:lang w:eastAsia="en-NZ"/>
        </w:rPr>
        <w:t>Easy Read</w:t>
      </w:r>
    </w:p>
    <w:p w14:paraId="403D1810" w14:textId="34934041" w:rsidR="002C40C3" w:rsidRDefault="00C415A1" w:rsidP="002C40C3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24480" behindDoc="0" locked="0" layoutInCell="1" allowOverlap="1" wp14:anchorId="5ADB12D3" wp14:editId="7A248F20">
            <wp:simplePos x="0" y="0"/>
            <wp:positionH relativeFrom="column">
              <wp:posOffset>0</wp:posOffset>
            </wp:positionH>
            <wp:positionV relativeFrom="paragraph">
              <wp:posOffset>123825</wp:posOffset>
            </wp:positionV>
            <wp:extent cx="1493520" cy="1158071"/>
            <wp:effectExtent l="0" t="0" r="0" b="4445"/>
            <wp:wrapNone/>
            <wp:docPr id="1215475767" name="Picture 12154757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67" name="NZSL sign language interpreter interpretation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158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0C3">
        <w:rPr>
          <w:lang w:eastAsia="en-NZ"/>
        </w:rPr>
        <w:t>Braille</w:t>
      </w:r>
    </w:p>
    <w:p w14:paraId="222AD93B" w14:textId="609B61A6" w:rsidR="002C40C3" w:rsidRDefault="002C40C3" w:rsidP="002C40C3">
      <w:pPr>
        <w:pStyle w:val="Listtoplevel"/>
        <w:rPr>
          <w:lang w:eastAsia="en-NZ"/>
        </w:rPr>
      </w:pPr>
      <w:r>
        <w:rPr>
          <w:lang w:eastAsia="en-NZ"/>
        </w:rPr>
        <w:t>large print</w:t>
      </w:r>
    </w:p>
    <w:p w14:paraId="021275D1" w14:textId="3C7E5E37" w:rsidR="002C40C3" w:rsidRDefault="00C415A1" w:rsidP="002C40C3">
      <w:pPr>
        <w:pStyle w:val="Listtoplevel"/>
        <w:rPr>
          <w:lang w:eastAsia="en-NZ"/>
        </w:rPr>
      </w:pPr>
      <w:r>
        <w:rPr>
          <w:lang w:eastAsia="en-NZ"/>
        </w:rPr>
        <w:drawing>
          <wp:anchor distT="0" distB="0" distL="114300" distR="114300" simplePos="0" relativeHeight="251925504" behindDoc="0" locked="0" layoutInCell="1" allowOverlap="1" wp14:anchorId="72D22D9D" wp14:editId="6793C292">
            <wp:simplePos x="0" y="0"/>
            <wp:positionH relativeFrom="column">
              <wp:posOffset>0</wp:posOffset>
            </wp:positionH>
            <wp:positionV relativeFrom="paragraph">
              <wp:posOffset>195580</wp:posOffset>
            </wp:positionV>
            <wp:extent cx="1600200" cy="1261403"/>
            <wp:effectExtent l="0" t="0" r="0" b="0"/>
            <wp:wrapNone/>
            <wp:docPr id="1215475768" name="Picture 12154757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68" name="Headphones listen sensory audio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61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0C3">
        <w:rPr>
          <w:lang w:eastAsia="en-NZ"/>
        </w:rPr>
        <w:t>New Zealand Sign Language</w:t>
      </w:r>
    </w:p>
    <w:p w14:paraId="2BBABFDC" w14:textId="79F04191" w:rsidR="002C40C3" w:rsidRDefault="002C40C3" w:rsidP="002C40C3">
      <w:pPr>
        <w:pStyle w:val="Listtoplevel"/>
        <w:rPr>
          <w:lang w:eastAsia="en-NZ"/>
        </w:rPr>
      </w:pPr>
      <w:r>
        <w:rPr>
          <w:lang w:eastAsia="en-NZ"/>
        </w:rPr>
        <w:t>audio.</w:t>
      </w:r>
    </w:p>
    <w:p w14:paraId="3A97B0F0" w14:textId="7F8DBCA2" w:rsidR="002C40C3" w:rsidRDefault="002C40C3" w:rsidP="002C40C3">
      <w:pPr>
        <w:rPr>
          <w:lang w:eastAsia="en-NZ"/>
        </w:rPr>
      </w:pPr>
    </w:p>
    <w:p w14:paraId="148DCA7A" w14:textId="299239C3" w:rsidR="00CC7CDE" w:rsidRDefault="00CC7CDE">
      <w:pPr>
        <w:spacing w:line="240" w:lineRule="auto"/>
        <w:ind w:left="0"/>
        <w:rPr>
          <w:lang w:eastAsia="en-NZ"/>
        </w:rPr>
      </w:pPr>
    </w:p>
    <w:p w14:paraId="6B8539EA" w14:textId="70161840" w:rsidR="00CC7CDE" w:rsidRPr="00CC7CDE" w:rsidRDefault="00C415A1" w:rsidP="002C40C3">
      <w:pPr>
        <w:rPr>
          <w:lang w:eastAsia="en-NZ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926528" behindDoc="0" locked="0" layoutInCell="1" allowOverlap="1" wp14:anchorId="18E2A211" wp14:editId="78975B3E">
            <wp:simplePos x="0" y="0"/>
            <wp:positionH relativeFrom="column">
              <wp:posOffset>-75303</wp:posOffset>
            </wp:positionH>
            <wp:positionV relativeFrom="paragraph">
              <wp:posOffset>256839</wp:posOffset>
            </wp:positionV>
            <wp:extent cx="1600200" cy="1600200"/>
            <wp:effectExtent l="0" t="0" r="0" b="0"/>
            <wp:wrapNone/>
            <wp:docPr id="1215475769" name="Picture 12154757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69" name="Website Link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7CDE">
        <w:rPr>
          <w:lang w:eastAsia="en-NZ"/>
        </w:rPr>
        <w:t xml:space="preserve">You can read what the </w:t>
      </w:r>
      <w:r w:rsidR="00CC7CDE">
        <w:rPr>
          <w:b/>
          <w:bCs/>
          <w:lang w:eastAsia="en-NZ"/>
        </w:rPr>
        <w:t>Transport Minister</w:t>
      </w:r>
      <w:r w:rsidR="00CC7CDE">
        <w:rPr>
          <w:lang w:eastAsia="en-NZ"/>
        </w:rPr>
        <w:t xml:space="preserve"> had to say about the changes to the Total Mobility scheme at:</w:t>
      </w:r>
    </w:p>
    <w:p w14:paraId="1D0C9B23" w14:textId="1E9D6A63" w:rsidR="002C40C3" w:rsidRDefault="002C40C3" w:rsidP="002C40C3">
      <w:pPr>
        <w:rPr>
          <w:lang w:eastAsia="en-NZ"/>
        </w:rPr>
      </w:pPr>
    </w:p>
    <w:p w14:paraId="0A58807A" w14:textId="44B855CC" w:rsidR="002C40C3" w:rsidRPr="00955927" w:rsidRDefault="00955927" w:rsidP="002C40C3">
      <w:pPr>
        <w:rPr>
          <w:b/>
          <w:bCs/>
          <w:lang w:eastAsia="en-NZ"/>
        </w:rPr>
      </w:pPr>
      <w:hyperlink r:id="rId64" w:history="1">
        <w:r w:rsidRPr="00955927">
          <w:rPr>
            <w:rStyle w:val="Hyperlink"/>
            <w:b/>
            <w:bCs/>
            <w:color w:val="auto"/>
            <w:u w:val="none"/>
          </w:rPr>
          <w:t>https://tinyurl.com/5y6rkd5w</w:t>
        </w:r>
      </w:hyperlink>
    </w:p>
    <w:p w14:paraId="4D22A077" w14:textId="6D358F23" w:rsidR="00955927" w:rsidRDefault="00955927" w:rsidP="002C40C3">
      <w:pPr>
        <w:rPr>
          <w:lang w:eastAsia="en-NZ"/>
        </w:rPr>
      </w:pPr>
      <w:r w:rsidRPr="00955927">
        <w:rPr>
          <w:b/>
          <w:bCs/>
          <w:noProof/>
        </w:rPr>
        <w:drawing>
          <wp:anchor distT="0" distB="0" distL="114300" distR="114300" simplePos="0" relativeHeight="251963392" behindDoc="0" locked="0" layoutInCell="1" allowOverlap="1" wp14:anchorId="1CB7D302" wp14:editId="2AD3025E">
            <wp:simplePos x="0" y="0"/>
            <wp:positionH relativeFrom="margin">
              <wp:posOffset>0</wp:posOffset>
            </wp:positionH>
            <wp:positionV relativeFrom="paragraph">
              <wp:posOffset>354330</wp:posOffset>
            </wp:positionV>
            <wp:extent cx="1393825" cy="1393825"/>
            <wp:effectExtent l="0" t="0" r="0" b="0"/>
            <wp:wrapNone/>
            <wp:docPr id="236518057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18057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825" cy="139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4C29AC" w14:textId="7BBF192B" w:rsidR="00CC7CDE" w:rsidRDefault="00544521" w:rsidP="002C40C3">
      <w:pPr>
        <w:rPr>
          <w:lang w:eastAsia="en-N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5274380B" wp14:editId="1B4CBCB4">
                <wp:simplePos x="0" y="0"/>
                <wp:positionH relativeFrom="margin">
                  <wp:align>right</wp:align>
                </wp:positionH>
                <wp:positionV relativeFrom="page">
                  <wp:posOffset>3613150</wp:posOffset>
                </wp:positionV>
                <wp:extent cx="3599815" cy="1155700"/>
                <wp:effectExtent l="0" t="0" r="635" b="6350"/>
                <wp:wrapNone/>
                <wp:docPr id="2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55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CE2DCB" id="Rectangle 1" o:spid="_x0000_s1026" alt="&quot;&quot;" style="position:absolute;margin-left:232.25pt;margin-top:284.5pt;width:283.45pt;height:91pt;z-index:-251465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" fillcolor="#bdd6ee [1304]" stroked="f" strokeweight="1pt">
                <w10:wrap anchorx="margin" anchory="page"/>
              </v:rect>
            </w:pict>
          </mc:Fallback>
        </mc:AlternateContent>
      </w:r>
    </w:p>
    <w:p w14:paraId="7F3EBD10" w14:textId="60AF2249" w:rsidR="00CC7CDE" w:rsidRDefault="00CC7CDE" w:rsidP="002C40C3">
      <w:pPr>
        <w:rPr>
          <w:lang w:eastAsia="en-NZ"/>
        </w:rPr>
      </w:pPr>
      <w:r>
        <w:rPr>
          <w:lang w:eastAsia="en-NZ"/>
        </w:rPr>
        <w:t xml:space="preserve">The </w:t>
      </w:r>
      <w:r>
        <w:rPr>
          <w:b/>
          <w:bCs/>
          <w:lang w:eastAsia="en-NZ"/>
        </w:rPr>
        <w:t>Transport Minister</w:t>
      </w:r>
      <w:r>
        <w:rPr>
          <w:lang w:eastAsia="en-NZ"/>
        </w:rPr>
        <w:t xml:space="preserve"> is the person in the Government in charge of the transport system.</w:t>
      </w:r>
    </w:p>
    <w:p w14:paraId="62B5188C" w14:textId="0E2C529C" w:rsidR="00CC7CDE" w:rsidRDefault="00CC7CDE" w:rsidP="002C40C3">
      <w:pPr>
        <w:rPr>
          <w:lang w:eastAsia="en-NZ"/>
        </w:rPr>
      </w:pPr>
    </w:p>
    <w:p w14:paraId="1BA58917" w14:textId="4D38E90F" w:rsidR="00CC7CDE" w:rsidRDefault="00C415A1" w:rsidP="002C40C3">
      <w:pPr>
        <w:rPr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928576" behindDoc="0" locked="0" layoutInCell="1" allowOverlap="1" wp14:anchorId="3C94AA8E" wp14:editId="279C0A23">
            <wp:simplePos x="0" y="0"/>
            <wp:positionH relativeFrom="column">
              <wp:posOffset>235398</wp:posOffset>
            </wp:positionH>
            <wp:positionV relativeFrom="paragraph">
              <wp:posOffset>215265</wp:posOffset>
            </wp:positionV>
            <wp:extent cx="1158800" cy="1484555"/>
            <wp:effectExtent l="0" t="0" r="3810" b="1905"/>
            <wp:wrapNone/>
            <wp:docPr id="1215475771" name="Picture 12154757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75771" name="Not Easy Rea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158800" cy="148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3A8A48" w14:textId="7ACBC00F" w:rsidR="00CC7CDE" w:rsidRPr="00CC7CDE" w:rsidRDefault="000359B0" w:rsidP="002C40C3">
      <w:pPr>
        <w:rPr>
          <w:lang w:eastAsia="en-NZ"/>
        </w:rPr>
      </w:pPr>
      <w:r>
        <w:rPr>
          <w:lang w:eastAsia="en-NZ"/>
        </w:rPr>
        <w:t>W</w:t>
      </w:r>
      <w:r w:rsidR="00CC7CDE">
        <w:rPr>
          <w:lang w:eastAsia="en-NZ"/>
        </w:rPr>
        <w:t xml:space="preserve">hat the Transport Minister </w:t>
      </w:r>
      <w:r w:rsidR="00547BFA">
        <w:rPr>
          <w:lang w:eastAsia="en-NZ"/>
        </w:rPr>
        <w:t xml:space="preserve">said </w:t>
      </w:r>
      <w:r w:rsidR="00CC7CDE">
        <w:rPr>
          <w:lang w:eastAsia="en-NZ"/>
        </w:rPr>
        <w:t xml:space="preserve">is </w:t>
      </w:r>
      <w:r w:rsidR="00CC7CDE">
        <w:rPr>
          <w:b/>
          <w:bCs/>
          <w:lang w:eastAsia="en-NZ"/>
        </w:rPr>
        <w:t xml:space="preserve">not </w:t>
      </w:r>
      <w:r w:rsidR="00CC7CDE">
        <w:rPr>
          <w:lang w:eastAsia="en-NZ"/>
        </w:rPr>
        <w:t xml:space="preserve">in Easy Read. </w:t>
      </w:r>
    </w:p>
    <w:p w14:paraId="04B96C6F" w14:textId="40B1250C" w:rsidR="00CC7CDE" w:rsidRPr="002C40C3" w:rsidRDefault="00CC7CDE" w:rsidP="002C40C3">
      <w:pPr>
        <w:rPr>
          <w:lang w:eastAsia="en-NZ"/>
        </w:rPr>
      </w:pPr>
    </w:p>
    <w:p w14:paraId="42042012" w14:textId="334F3765" w:rsidR="00B048CE" w:rsidRDefault="00B048CE" w:rsidP="00B048CE">
      <w:pPr>
        <w:rPr>
          <w:lang w:eastAsia="en-NZ"/>
        </w:rPr>
      </w:pPr>
    </w:p>
    <w:p w14:paraId="010CE3E7" w14:textId="77777777" w:rsidR="00B048CE" w:rsidRDefault="00B048CE" w:rsidP="00B048CE">
      <w:pPr>
        <w:rPr>
          <w:lang w:eastAsia="en-NZ"/>
        </w:rPr>
      </w:pPr>
    </w:p>
    <w:p w14:paraId="6332113E" w14:textId="77777777" w:rsidR="00B048CE" w:rsidRPr="00B048CE" w:rsidRDefault="00B048CE" w:rsidP="00B048CE">
      <w:pPr>
        <w:pStyle w:val="Listtoplevel"/>
        <w:numPr>
          <w:ilvl w:val="0"/>
          <w:numId w:val="0"/>
        </w:numPr>
        <w:ind w:left="4253"/>
        <w:rPr>
          <w:lang w:eastAsia="en-NZ"/>
        </w:rPr>
      </w:pPr>
    </w:p>
    <w:p w14:paraId="3A12526F" w14:textId="77777777" w:rsidR="00B048CE" w:rsidRPr="00B048CE" w:rsidRDefault="00B048CE" w:rsidP="00B048CE">
      <w:pPr>
        <w:rPr>
          <w:lang w:eastAsia="en-NZ"/>
        </w:rPr>
      </w:pPr>
    </w:p>
    <w:p w14:paraId="517DF97A" w14:textId="77777777" w:rsidR="00D852B6" w:rsidRDefault="00D852B6" w:rsidP="00124EA8"/>
    <w:p w14:paraId="7DAA95E9" w14:textId="14460ACD" w:rsidR="00090942" w:rsidRPr="00E02C06" w:rsidRDefault="00773EF2" w:rsidP="00773EF2">
      <w:pPr>
        <w:spacing w:line="240" w:lineRule="auto"/>
        <w:ind w:left="0"/>
        <w:rPr>
          <w:noProof/>
        </w:rPr>
      </w:pPr>
      <w:bookmarkStart w:id="0" w:name="_Hlk53559738"/>
      <w:r>
        <w:rPr>
          <w:noProof/>
        </w:rPr>
        <w:br w:type="page"/>
      </w:r>
    </w:p>
    <w:bookmarkEnd w:id="0"/>
    <w:p w14:paraId="5244314E" w14:textId="06F5B18B" w:rsidR="00316DBA" w:rsidRPr="005C1A83" w:rsidRDefault="005C1A83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26176" behindDoc="0" locked="0" layoutInCell="1" allowOverlap="1" wp14:anchorId="547B3A9A" wp14:editId="57220DAD">
            <wp:simplePos x="0" y="0"/>
            <wp:positionH relativeFrom="margin">
              <wp:posOffset>0</wp:posOffset>
            </wp:positionH>
            <wp:positionV relativeFrom="paragraph">
              <wp:posOffset>114300</wp:posOffset>
            </wp:positionV>
            <wp:extent cx="1485900" cy="282062"/>
            <wp:effectExtent l="0" t="0" r="0" b="3810"/>
            <wp:wrapNone/>
            <wp:docPr id="42" name="Picture 42" descr="Ministry of Transport - Te Manatū Waka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001" cy="28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2535B0D7" wp14:editId="56FD869D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965451" id="Rectangle: Rounded Corners 24" o:spid="_x0000_s1026" alt="&quot;&quot;" style="position:absolute;margin-left:-27pt;margin-top:-21pt;width:490.9pt;height:660.75pt;z-index:-25149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 xml:space="preserve">the Ministry of Transport Te </w:t>
      </w:r>
      <w:proofErr w:type="spellStart"/>
      <w:r>
        <w:rPr>
          <w:rFonts w:eastAsia="Times New Roman" w:cs="Arial"/>
          <w:sz w:val="28"/>
          <w:szCs w:val="28"/>
          <w:lang w:eastAsia="en-NZ"/>
        </w:rPr>
        <w:t>Manatū</w:t>
      </w:r>
      <w:proofErr w:type="spellEnd"/>
      <w:r>
        <w:rPr>
          <w:rFonts w:eastAsia="Times New Roman" w:cs="Arial"/>
          <w:sz w:val="28"/>
          <w:szCs w:val="28"/>
          <w:lang w:eastAsia="en-NZ"/>
        </w:rPr>
        <w:t xml:space="preserve"> Waka. </w:t>
      </w:r>
    </w:p>
    <w:p w14:paraId="1D24512F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154B355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8224" behindDoc="0" locked="0" layoutInCell="1" allowOverlap="1" wp14:anchorId="64B2E8C1" wp14:editId="7946FC7F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014B20F5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7200" behindDoc="0" locked="0" layoutInCell="1" allowOverlap="1" wp14:anchorId="6C3945D8" wp14:editId="50737B1E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3C074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2BEF47EB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4128" behindDoc="0" locked="0" layoutInCell="1" allowOverlap="1" wp14:anchorId="6DA42319" wp14:editId="74BECE4E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6D89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3CD0DB7F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33817686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0272" behindDoc="0" locked="0" layoutInCell="1" allowOverlap="1" wp14:anchorId="4AD0BC33" wp14:editId="59111DAB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08ACAEED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63BF6F1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29248" behindDoc="1" locked="0" layoutInCell="1" allowOverlap="1" wp14:anchorId="1B15511F" wp14:editId="335182BB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4214EF7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834621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CA47B87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5D23BC1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3344" behindDoc="0" locked="0" layoutInCell="1" allowOverlap="1" wp14:anchorId="75C47629" wp14:editId="2157B704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3EF39439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1296" behindDoc="0" locked="0" layoutInCell="1" allowOverlap="1" wp14:anchorId="5574414F" wp14:editId="00AC0BE1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A2EB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4D2E09E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A3FA9D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776316F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F74B96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2320" behindDoc="0" locked="0" layoutInCell="1" allowOverlap="1" wp14:anchorId="07C2A137" wp14:editId="635079A6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2BF97CC3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D33FE3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6EAD22E1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031FFED7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7D801D33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75"/>
      <w:footerReference w:type="default" r:id="rId76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2D337F" w14:textId="77777777" w:rsidR="00C64232" w:rsidRDefault="00C64232">
      <w:pPr>
        <w:spacing w:line="240" w:lineRule="auto"/>
      </w:pPr>
      <w:r>
        <w:separator/>
      </w:r>
    </w:p>
  </w:endnote>
  <w:endnote w:type="continuationSeparator" w:id="0">
    <w:p w14:paraId="49994447" w14:textId="77777777" w:rsidR="00C64232" w:rsidRDefault="00C6423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5D283E5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81A8AE1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59E5DC7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7807042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6E6B3C" w14:textId="77777777" w:rsidR="00C64232" w:rsidRDefault="00C64232">
      <w:pPr>
        <w:spacing w:line="240" w:lineRule="auto"/>
      </w:pPr>
      <w:r>
        <w:separator/>
      </w:r>
    </w:p>
  </w:footnote>
  <w:footnote w:type="continuationSeparator" w:id="0">
    <w:p w14:paraId="6B447F24" w14:textId="77777777" w:rsidR="00C64232" w:rsidRDefault="00C6423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368847938">
    <w:abstractNumId w:val="5"/>
  </w:num>
  <w:num w:numId="2" w16cid:durableId="1637639661">
    <w:abstractNumId w:val="2"/>
  </w:num>
  <w:num w:numId="3" w16cid:durableId="126431713">
    <w:abstractNumId w:val="9"/>
  </w:num>
  <w:num w:numId="4" w16cid:durableId="808938116">
    <w:abstractNumId w:val="10"/>
  </w:num>
  <w:num w:numId="5" w16cid:durableId="1448549962">
    <w:abstractNumId w:val="6"/>
  </w:num>
  <w:num w:numId="6" w16cid:durableId="952899182">
    <w:abstractNumId w:val="4"/>
  </w:num>
  <w:num w:numId="7" w16cid:durableId="2091150272">
    <w:abstractNumId w:val="3"/>
  </w:num>
  <w:num w:numId="8" w16cid:durableId="1645353278">
    <w:abstractNumId w:val="8"/>
  </w:num>
  <w:num w:numId="9" w16cid:durableId="494876459">
    <w:abstractNumId w:val="1"/>
  </w:num>
  <w:num w:numId="10" w16cid:durableId="552038737">
    <w:abstractNumId w:val="7"/>
  </w:num>
  <w:num w:numId="11" w16cid:durableId="13725691">
    <w:abstractNumId w:val="0"/>
  </w:num>
  <w:num w:numId="12" w16cid:durableId="1229222294">
    <w:abstractNumId w:val="11"/>
  </w:num>
  <w:num w:numId="13" w16cid:durableId="25109205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1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3D383B"/>
    <w:rsid w:val="000013CC"/>
    <w:rsid w:val="00002417"/>
    <w:rsid w:val="00005DB6"/>
    <w:rsid w:val="000064D2"/>
    <w:rsid w:val="000227B4"/>
    <w:rsid w:val="0002767D"/>
    <w:rsid w:val="0003092A"/>
    <w:rsid w:val="000359B0"/>
    <w:rsid w:val="0004557B"/>
    <w:rsid w:val="00085E05"/>
    <w:rsid w:val="0009079F"/>
    <w:rsid w:val="00090942"/>
    <w:rsid w:val="000A3C46"/>
    <w:rsid w:val="000B40EA"/>
    <w:rsid w:val="000C6231"/>
    <w:rsid w:val="000D2B45"/>
    <w:rsid w:val="00122416"/>
    <w:rsid w:val="00124EA8"/>
    <w:rsid w:val="00136094"/>
    <w:rsid w:val="001408EB"/>
    <w:rsid w:val="001754F4"/>
    <w:rsid w:val="0019155B"/>
    <w:rsid w:val="001B4DD5"/>
    <w:rsid w:val="001D1B54"/>
    <w:rsid w:val="001D223E"/>
    <w:rsid w:val="001D427C"/>
    <w:rsid w:val="001E3429"/>
    <w:rsid w:val="00201791"/>
    <w:rsid w:val="00226C0D"/>
    <w:rsid w:val="00226F54"/>
    <w:rsid w:val="00257D60"/>
    <w:rsid w:val="00261BF8"/>
    <w:rsid w:val="00266B9F"/>
    <w:rsid w:val="00284D0D"/>
    <w:rsid w:val="00291D9C"/>
    <w:rsid w:val="00295330"/>
    <w:rsid w:val="002C40C3"/>
    <w:rsid w:val="002F49AF"/>
    <w:rsid w:val="00304E68"/>
    <w:rsid w:val="00315307"/>
    <w:rsid w:val="00316DBA"/>
    <w:rsid w:val="00323EB3"/>
    <w:rsid w:val="0034214A"/>
    <w:rsid w:val="003631C1"/>
    <w:rsid w:val="00371C85"/>
    <w:rsid w:val="003831EB"/>
    <w:rsid w:val="003A112A"/>
    <w:rsid w:val="003A45DC"/>
    <w:rsid w:val="003D383B"/>
    <w:rsid w:val="003D631D"/>
    <w:rsid w:val="003F07F7"/>
    <w:rsid w:val="003F5628"/>
    <w:rsid w:val="004002D2"/>
    <w:rsid w:val="00426BE4"/>
    <w:rsid w:val="00431EC1"/>
    <w:rsid w:val="004535B5"/>
    <w:rsid w:val="004567B0"/>
    <w:rsid w:val="004867DC"/>
    <w:rsid w:val="00486C0E"/>
    <w:rsid w:val="00487238"/>
    <w:rsid w:val="004B0CB5"/>
    <w:rsid w:val="004D292E"/>
    <w:rsid w:val="004F5168"/>
    <w:rsid w:val="004F56C0"/>
    <w:rsid w:val="00503AD5"/>
    <w:rsid w:val="00510007"/>
    <w:rsid w:val="00522E5E"/>
    <w:rsid w:val="00535629"/>
    <w:rsid w:val="00540918"/>
    <w:rsid w:val="00544521"/>
    <w:rsid w:val="00547BFA"/>
    <w:rsid w:val="00570380"/>
    <w:rsid w:val="00577D24"/>
    <w:rsid w:val="00580384"/>
    <w:rsid w:val="005854C0"/>
    <w:rsid w:val="00590137"/>
    <w:rsid w:val="005921AD"/>
    <w:rsid w:val="005A0557"/>
    <w:rsid w:val="005C1A83"/>
    <w:rsid w:val="0060011B"/>
    <w:rsid w:val="00621884"/>
    <w:rsid w:val="00632C9C"/>
    <w:rsid w:val="0064667B"/>
    <w:rsid w:val="00680504"/>
    <w:rsid w:val="00683296"/>
    <w:rsid w:val="006B45FC"/>
    <w:rsid w:val="006C5C26"/>
    <w:rsid w:val="006D12ED"/>
    <w:rsid w:val="006E050D"/>
    <w:rsid w:val="0070095F"/>
    <w:rsid w:val="007012DC"/>
    <w:rsid w:val="00705CA3"/>
    <w:rsid w:val="00734C63"/>
    <w:rsid w:val="00736E4E"/>
    <w:rsid w:val="0074648B"/>
    <w:rsid w:val="00760DC8"/>
    <w:rsid w:val="00773EF2"/>
    <w:rsid w:val="007829EC"/>
    <w:rsid w:val="007A77B8"/>
    <w:rsid w:val="007B05F3"/>
    <w:rsid w:val="007C7764"/>
    <w:rsid w:val="007E7233"/>
    <w:rsid w:val="007F6113"/>
    <w:rsid w:val="00831F50"/>
    <w:rsid w:val="00840E1C"/>
    <w:rsid w:val="00863D53"/>
    <w:rsid w:val="00881C9F"/>
    <w:rsid w:val="008848CB"/>
    <w:rsid w:val="00887F23"/>
    <w:rsid w:val="00895C95"/>
    <w:rsid w:val="008A3604"/>
    <w:rsid w:val="008D437D"/>
    <w:rsid w:val="009411B0"/>
    <w:rsid w:val="0094516C"/>
    <w:rsid w:val="00955927"/>
    <w:rsid w:val="00974E0B"/>
    <w:rsid w:val="0098180B"/>
    <w:rsid w:val="009C0590"/>
    <w:rsid w:val="009E16D4"/>
    <w:rsid w:val="009E178F"/>
    <w:rsid w:val="00A10AA7"/>
    <w:rsid w:val="00A12915"/>
    <w:rsid w:val="00A1608E"/>
    <w:rsid w:val="00A16CD6"/>
    <w:rsid w:val="00A67570"/>
    <w:rsid w:val="00A8654F"/>
    <w:rsid w:val="00A93F15"/>
    <w:rsid w:val="00AF2256"/>
    <w:rsid w:val="00B048CE"/>
    <w:rsid w:val="00B50B0B"/>
    <w:rsid w:val="00B66A28"/>
    <w:rsid w:val="00B81A2E"/>
    <w:rsid w:val="00BB28E6"/>
    <w:rsid w:val="00BB7148"/>
    <w:rsid w:val="00BC7E04"/>
    <w:rsid w:val="00BD1508"/>
    <w:rsid w:val="00BD34B6"/>
    <w:rsid w:val="00BF5DDC"/>
    <w:rsid w:val="00C200AE"/>
    <w:rsid w:val="00C214FE"/>
    <w:rsid w:val="00C31C6B"/>
    <w:rsid w:val="00C34CF6"/>
    <w:rsid w:val="00C415A1"/>
    <w:rsid w:val="00C64232"/>
    <w:rsid w:val="00CC747F"/>
    <w:rsid w:val="00CC7CDE"/>
    <w:rsid w:val="00D126F2"/>
    <w:rsid w:val="00D652D9"/>
    <w:rsid w:val="00D67451"/>
    <w:rsid w:val="00D852B6"/>
    <w:rsid w:val="00D90725"/>
    <w:rsid w:val="00D95D45"/>
    <w:rsid w:val="00DB2F66"/>
    <w:rsid w:val="00DC339E"/>
    <w:rsid w:val="00DC5D2A"/>
    <w:rsid w:val="00DF2E18"/>
    <w:rsid w:val="00E02C06"/>
    <w:rsid w:val="00E03FB7"/>
    <w:rsid w:val="00E060AE"/>
    <w:rsid w:val="00E17BF8"/>
    <w:rsid w:val="00E25EA4"/>
    <w:rsid w:val="00E301CA"/>
    <w:rsid w:val="00E422EA"/>
    <w:rsid w:val="00E56A37"/>
    <w:rsid w:val="00E65EDA"/>
    <w:rsid w:val="00E70E61"/>
    <w:rsid w:val="00E757C5"/>
    <w:rsid w:val="00EA545D"/>
    <w:rsid w:val="00EA567F"/>
    <w:rsid w:val="00EC5F32"/>
    <w:rsid w:val="00EF4A04"/>
    <w:rsid w:val="00F14971"/>
    <w:rsid w:val="00F20BCC"/>
    <w:rsid w:val="00F32DCE"/>
    <w:rsid w:val="00F87859"/>
    <w:rsid w:val="00FB3984"/>
    <w:rsid w:val="00FC1BD7"/>
    <w:rsid w:val="00FC6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2F0AF65"/>
  <w14:defaultImageDpi w14:val="330"/>
  <w15:chartTrackingRefBased/>
  <w15:docId w15:val="{AAADF349-1830-469E-A413-04AE073B7D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DC339E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72"/>
      <w:szCs w:val="72"/>
      <w:lang w:val="en-NZ" w:eastAsia="en-GB"/>
    </w:rPr>
  </w:style>
  <w:style w:type="character" w:customStyle="1" w:styleId="TitleChar">
    <w:name w:val="Title Char"/>
    <w:basedOn w:val="DefaultParagraphFont"/>
    <w:link w:val="Title"/>
    <w:rsid w:val="00DC339E"/>
    <w:rPr>
      <w:rFonts w:ascii="Arial" w:eastAsiaTheme="majorEastAsia" w:hAnsi="Arial" w:cstheme="majorBidi"/>
      <w:b/>
      <w:color w:val="000000" w:themeColor="text1"/>
      <w:spacing w:val="-10"/>
      <w:kern w:val="28"/>
      <w:sz w:val="72"/>
      <w:szCs w:val="72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2C40C3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40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0C3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B66A28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5.png"/><Relationship Id="rId68" Type="http://schemas.openxmlformats.org/officeDocument/2006/relationships/image" Target="media/image59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g"/><Relationship Id="rId58" Type="http://schemas.openxmlformats.org/officeDocument/2006/relationships/image" Target="media/image50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5" Type="http://schemas.openxmlformats.org/officeDocument/2006/relationships/webSettings" Target="webSettings.xml"/><Relationship Id="rId61" Type="http://schemas.openxmlformats.org/officeDocument/2006/relationships/image" Target="media/image53.jp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hyperlink" Target="https://tinyurl.com/5y6rkd5w" TargetMode="External"/><Relationship Id="rId69" Type="http://schemas.openxmlformats.org/officeDocument/2006/relationships/image" Target="media/image60.png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image" Target="media/image58.jpeg"/><Relationship Id="rId20" Type="http://schemas.openxmlformats.org/officeDocument/2006/relationships/image" Target="media/image13.jp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4.png"/><Relationship Id="rId70" Type="http://schemas.openxmlformats.org/officeDocument/2006/relationships/image" Target="media/image61.pn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hyperlink" Target="https://tinyurl.com/yehkjmnw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9F7AF9-02BD-417F-876A-345BBC8636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26</TotalTime>
  <Pages>14</Pages>
  <Words>720</Words>
  <Characters>4106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>196888515</cp:keywords>
  <dc:description/>
  <cp:lastModifiedBy>Make it Easy</cp:lastModifiedBy>
  <cp:revision>19</cp:revision>
  <cp:lastPrinted>2025-12-15T23:25:00Z</cp:lastPrinted>
  <dcterms:created xsi:type="dcterms:W3CDTF">2025-12-14T19:27:00Z</dcterms:created>
  <dcterms:modified xsi:type="dcterms:W3CDTF">2025-12-16T03:37:00Z</dcterms:modified>
</cp:coreProperties>
</file>